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220" w:type="pct"/>
        <w:tblLook w:val="0660" w:firstRow="1" w:lastRow="1" w:firstColumn="0" w:lastColumn="0" w:noHBand="1" w:noVBand="1"/>
      </w:tblPr>
      <w:tblGrid>
        <w:gridCol w:w="6955"/>
      </w:tblGrid>
      <w:tr w:rsidR="005D5BF5" w14:paraId="67A3BC8E"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1499B439" w14:textId="77777777" w:rsidR="005D5BF5" w:rsidRDefault="005D5BF5">
            <w:pPr>
              <w:pStyle w:val="TableSpace"/>
            </w:pPr>
          </w:p>
        </w:tc>
      </w:tr>
      <w:tr w:rsidR="005D5BF5" w14:paraId="10EE304B" w14:textId="77777777" w:rsidTr="005D5BF5">
        <w:tc>
          <w:tcPr>
            <w:tcW w:w="5000" w:type="pct"/>
          </w:tcPr>
          <w:p w14:paraId="0F85893A" w14:textId="7DFF433D" w:rsidR="005D5BF5" w:rsidRPr="00595000" w:rsidRDefault="003E6D69" w:rsidP="00097070">
            <w:pPr>
              <w:pStyle w:val="Title"/>
              <w:rPr>
                <w:color w:val="auto"/>
              </w:rPr>
            </w:pPr>
            <w:r>
              <w:rPr>
                <w:color w:val="auto"/>
              </w:rPr>
              <w:t>2</w:t>
            </w:r>
            <w:r w:rsidR="00975993">
              <w:rPr>
                <w:color w:val="auto"/>
              </w:rPr>
              <w:t>022</w:t>
            </w:r>
            <w:r>
              <w:rPr>
                <w:color w:val="auto"/>
              </w:rPr>
              <w:t>/ 20</w:t>
            </w:r>
            <w:r w:rsidR="00975993">
              <w:rPr>
                <w:color w:val="auto"/>
              </w:rPr>
              <w:t>23</w:t>
            </w:r>
            <w:r w:rsidR="00097070" w:rsidRPr="00595000">
              <w:rPr>
                <w:color w:val="auto"/>
              </w:rPr>
              <w:t xml:space="preserve"> School Year</w:t>
            </w:r>
          </w:p>
        </w:tc>
      </w:tr>
      <w:tr w:rsidR="005D5BF5" w14:paraId="75B4C1F4"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1CBF65E5" w14:textId="77777777" w:rsidR="005D5BF5" w:rsidRDefault="005D5BF5">
            <w:pPr>
              <w:pStyle w:val="TableSpace"/>
            </w:pPr>
          </w:p>
        </w:tc>
      </w:tr>
    </w:tbl>
    <w:p w14:paraId="32819D96" w14:textId="1DB8AE38" w:rsidR="005D5BF5" w:rsidRPr="00595000" w:rsidRDefault="00C275E3" w:rsidP="00996D20">
      <w:pPr>
        <w:pStyle w:val="Organization"/>
        <w:rPr>
          <w:rFonts w:ascii="Brush Script MT" w:hAnsi="Brush Script MT"/>
          <w:color w:val="auto"/>
          <w:sz w:val="72"/>
          <w:szCs w:val="72"/>
        </w:rPr>
      </w:pPr>
      <w:r>
        <w:rPr>
          <w:rFonts w:ascii="Brush Script MT" w:hAnsi="Brush Script MT"/>
          <w:noProof/>
          <w:color w:val="auto"/>
          <w:sz w:val="72"/>
          <w:szCs w:val="72"/>
        </w:rPr>
        <mc:AlternateContent>
          <mc:Choice Requires="wps">
            <w:drawing>
              <wp:anchor distT="0" distB="0" distL="114300" distR="114300" simplePos="0" relativeHeight="251663360" behindDoc="0" locked="0" layoutInCell="1" allowOverlap="0" wp14:anchorId="225EBF02" wp14:editId="7866745E">
                <wp:simplePos x="0" y="0"/>
                <wp:positionH relativeFrom="margin">
                  <wp:align>right</wp:align>
                </wp:positionH>
                <wp:positionV relativeFrom="page">
                  <wp:posOffset>200025</wp:posOffset>
                </wp:positionV>
                <wp:extent cx="2295525" cy="8571865"/>
                <wp:effectExtent l="0" t="0" r="9525" b="635"/>
                <wp:wrapSquare wrapText="left"/>
                <wp:docPr id="13"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8571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AA296" w14:textId="77777777" w:rsidR="00543F2B" w:rsidRDefault="000044B3" w:rsidP="00543F2B">
                            <w:pPr>
                              <w:pStyle w:val="Photo"/>
                              <w:rPr>
                                <w:color w:val="12739B" w:themeColor="accent1" w:themeShade="BF"/>
                              </w:rPr>
                            </w:pPr>
                            <w:r>
                              <w:rPr>
                                <w:noProof/>
                                <w:color w:val="12739B" w:themeColor="accent1" w:themeShade="BF"/>
                              </w:rPr>
                              <w:drawing>
                                <wp:inline distT="0" distB="0" distL="0" distR="0" wp14:anchorId="4348B933" wp14:editId="57F5B4CA">
                                  <wp:extent cx="2258695" cy="2258695"/>
                                  <wp:effectExtent l="0" t="0" r="0" b="0"/>
                                  <wp:docPr id="2" name="Picture 2"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era.jpg"/>
                                          <pic:cNvPicPr/>
                                        </pic:nvPicPr>
                                        <pic:blipFill>
                                          <a:blip r:embed="rId9">
                                            <a:extLst>
                                              <a:ext uri="{28A0092B-C50C-407E-A947-70E740481C1C}">
                                                <a14:useLocalDpi xmlns:a14="http://schemas.microsoft.com/office/drawing/2010/main" val="0"/>
                                              </a:ext>
                                            </a:extLst>
                                          </a:blip>
                                          <a:stretch>
                                            <a:fillRect/>
                                          </a:stretch>
                                        </pic:blipFill>
                                        <pic:spPr>
                                          <a:xfrm>
                                            <a:off x="0" y="0"/>
                                            <a:ext cx="2258695" cy="2258695"/>
                                          </a:xfrm>
                                          <a:prstGeom prst="rect">
                                            <a:avLst/>
                                          </a:prstGeom>
                                        </pic:spPr>
                                      </pic:pic>
                                    </a:graphicData>
                                  </a:graphic>
                                </wp:inline>
                              </w:drawing>
                            </w:r>
                          </w:p>
                          <w:p w14:paraId="302C3813" w14:textId="77777777" w:rsidR="005D5BF5" w:rsidRPr="00595000" w:rsidRDefault="00656FEE" w:rsidP="00543F2B">
                            <w:pPr>
                              <w:pStyle w:val="Photo"/>
                              <w:contextualSpacing/>
                              <w:jc w:val="left"/>
                              <w:rPr>
                                <w:b/>
                                <w:color w:val="auto"/>
                              </w:rPr>
                            </w:pPr>
                            <w:r w:rsidRPr="00595000">
                              <w:rPr>
                                <w:b/>
                                <w:color w:val="auto"/>
                              </w:rPr>
                              <w:t>Contact Information</w:t>
                            </w:r>
                          </w:p>
                          <w:p w14:paraId="2B6FF3BD" w14:textId="77777777" w:rsidR="005D5BF5" w:rsidRDefault="00221DAD" w:rsidP="00543F2B">
                            <w:pPr>
                              <w:pStyle w:val="Heading2"/>
                              <w:spacing w:line="240" w:lineRule="auto"/>
                              <w:contextualSpacing/>
                            </w:pPr>
                            <w:r>
                              <w:t>Mr. Joel Guzman</w:t>
                            </w:r>
                          </w:p>
                          <w:p w14:paraId="00E67467" w14:textId="77777777" w:rsidR="00656FEE" w:rsidRDefault="00656FEE" w:rsidP="00543F2B">
                            <w:pPr>
                              <w:spacing w:line="240" w:lineRule="auto"/>
                              <w:contextualSpacing/>
                            </w:pPr>
                            <w:r w:rsidRPr="001038B5">
                              <w:rPr>
                                <w:b/>
                              </w:rPr>
                              <w:t>Email:</w:t>
                            </w:r>
                            <w:r>
                              <w:t xml:space="preserve"> </w:t>
                            </w:r>
                            <w:hyperlink r:id="rId10" w:history="1">
                              <w:r w:rsidR="00221DAD" w:rsidRPr="00860367">
                                <w:rPr>
                                  <w:rStyle w:val="Hyperlink"/>
                                </w:rPr>
                                <w:t>joelguzman@bisd.us</w:t>
                              </w:r>
                            </w:hyperlink>
                          </w:p>
                          <w:p w14:paraId="240C459F" w14:textId="77777777" w:rsidR="005D5BF5" w:rsidRDefault="00AD4EF3" w:rsidP="00543F2B">
                            <w:pPr>
                              <w:spacing w:line="240" w:lineRule="auto"/>
                              <w:contextualSpacing/>
                            </w:pPr>
                            <w:r w:rsidRPr="001038B5">
                              <w:rPr>
                                <w:b/>
                              </w:rPr>
                              <w:t>Phone:</w:t>
                            </w:r>
                            <w:r w:rsidR="00397D20">
                              <w:t xml:space="preserve"> (956</w:t>
                            </w:r>
                            <w:r>
                              <w:t xml:space="preserve">) </w:t>
                            </w:r>
                            <w:r w:rsidR="00397D20">
                              <w:t>831-8700</w:t>
                            </w:r>
                          </w:p>
                          <w:p w14:paraId="05D7B311" w14:textId="77777777" w:rsidR="001038B5" w:rsidRDefault="001038B5" w:rsidP="00543F2B">
                            <w:pPr>
                              <w:spacing w:line="240" w:lineRule="auto"/>
                              <w:contextualSpacing/>
                              <w:rPr>
                                <w:sz w:val="20"/>
                              </w:rPr>
                            </w:pPr>
                            <w:r w:rsidRPr="001038B5">
                              <w:rPr>
                                <w:b/>
                              </w:rPr>
                              <w:t>Class Website:</w:t>
                            </w:r>
                            <w:r>
                              <w:t xml:space="preserve"> </w:t>
                            </w:r>
                            <w:hyperlink r:id="rId11" w:history="1">
                              <w:r w:rsidR="007F5643" w:rsidRPr="00860367">
                                <w:rPr>
                                  <w:rStyle w:val="Hyperlink"/>
                                  <w:sz w:val="20"/>
                                </w:rPr>
                                <w:t>http://mrguzman1.weebly.com</w:t>
                              </w:r>
                            </w:hyperlink>
                          </w:p>
                          <w:p w14:paraId="3EFD4B09" w14:textId="55A7996B" w:rsidR="007F5643" w:rsidRDefault="007F5643" w:rsidP="00543F2B">
                            <w:pPr>
                              <w:spacing w:line="240" w:lineRule="auto"/>
                              <w:contextualSpacing/>
                            </w:pPr>
                            <w:r>
                              <w:rPr>
                                <w:b/>
                              </w:rPr>
                              <w:t xml:space="preserve">Conference Time: </w:t>
                            </w:r>
                            <w:r w:rsidR="000515B2">
                              <w:rPr>
                                <w:sz w:val="18"/>
                              </w:rPr>
                              <w:t>5</w:t>
                            </w:r>
                            <w:r w:rsidR="000515B2" w:rsidRPr="000515B2">
                              <w:rPr>
                                <w:sz w:val="18"/>
                                <w:vertAlign w:val="superscript"/>
                              </w:rPr>
                              <w:t>th</w:t>
                            </w:r>
                            <w:r w:rsidR="000515B2">
                              <w:rPr>
                                <w:sz w:val="18"/>
                              </w:rPr>
                              <w:t xml:space="preserve"> period</w:t>
                            </w:r>
                          </w:p>
                          <w:tbl>
                            <w:tblPr>
                              <w:tblStyle w:val="NewsletterTable"/>
                              <w:tblW w:w="5000" w:type="pct"/>
                              <w:jc w:val="center"/>
                              <w:tblLook w:val="04A0" w:firstRow="1" w:lastRow="0" w:firstColumn="1" w:lastColumn="0" w:noHBand="0" w:noVBand="1"/>
                            </w:tblPr>
                            <w:tblGrid>
                              <w:gridCol w:w="3835"/>
                            </w:tblGrid>
                            <w:tr w:rsidR="00543F2B" w14:paraId="748A83A2" w14:textId="77777777" w:rsidTr="00583023">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14:paraId="16346EC7" w14:textId="77777777" w:rsidR="005D5BF5" w:rsidRDefault="005D5BF5">
                                  <w:pPr>
                                    <w:pStyle w:val="TableSpace"/>
                                  </w:pPr>
                                </w:p>
                              </w:tc>
                            </w:tr>
                            <w:tr w:rsidR="00543F2B" w14:paraId="33C18962" w14:textId="77777777" w:rsidTr="00043E89">
                              <w:trPr>
                                <w:trHeight w:val="7560"/>
                                <w:jc w:val="center"/>
                              </w:trPr>
                              <w:tc>
                                <w:tcPr>
                                  <w:tcW w:w="3439" w:type="dxa"/>
                                  <w:tcBorders>
                                    <w:top w:val="nil"/>
                                    <w:bottom w:val="nil"/>
                                  </w:tcBorders>
                                </w:tcPr>
                                <w:p w14:paraId="00E8D8AA" w14:textId="77777777" w:rsidR="00F0752E" w:rsidRPr="00F0752E" w:rsidRDefault="00F0752E" w:rsidP="00F0752E">
                                  <w:pPr>
                                    <w:pStyle w:val="Heading1"/>
                                    <w:contextualSpacing/>
                                    <w:outlineLvl w:val="0"/>
                                    <w:rPr>
                                      <w:color w:val="auto"/>
                                      <w:sz w:val="22"/>
                                      <w:szCs w:val="22"/>
                                    </w:rPr>
                                  </w:pPr>
                                  <w:r w:rsidRPr="00F0752E">
                                    <w:rPr>
                                      <w:color w:val="auto"/>
                                      <w:sz w:val="22"/>
                                      <w:szCs w:val="22"/>
                                    </w:rPr>
                                    <w:t>Course Description:</w:t>
                                  </w:r>
                                </w:p>
                                <w:p w14:paraId="7FCC9A24" w14:textId="77777777" w:rsidR="00F0752E" w:rsidRPr="00F0752E" w:rsidRDefault="004C01F2" w:rsidP="00F0752E">
                                  <w:pPr>
                                    <w:contextualSpacing/>
                                  </w:pPr>
                                  <w:r>
                                    <w:t xml:space="preserve">English </w:t>
                                  </w:r>
                                  <w:r w:rsidR="00E671AF">
                                    <w:t>I focuses primarily on language and l</w:t>
                                  </w:r>
                                  <w:r w:rsidR="00F0752E" w:rsidRPr="00F0752E">
                                    <w:t>iterature.  Included will be short stories, a novel, non-fiction essays, poetry, drama, vocabulary, grammar, speaking/listening skills, and composition.</w:t>
                                  </w:r>
                                </w:p>
                                <w:p w14:paraId="5053A3D9" w14:textId="0EE27C72" w:rsidR="00996D20" w:rsidRPr="00F0752E" w:rsidRDefault="0013729D" w:rsidP="00E671AF">
                                  <w:r>
                                    <w:rPr>
                                      <w:noProof/>
                                    </w:rPr>
                                    <w:drawing>
                                      <wp:inline distT="0" distB="0" distL="0" distR="0" wp14:anchorId="21CCEA52" wp14:editId="26F3301E">
                                        <wp:extent cx="2252345" cy="2256155"/>
                                        <wp:effectExtent l="0" t="0" r="0" b="0"/>
                                        <wp:docPr id="26" name="Picture 26" descr="A picture containing outdoor, water, tex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d812f8682af362c2c518f14e0a1ecb.jpg"/>
                                                <pic:cNvPicPr/>
                                              </pic:nvPicPr>
                                              <pic:blipFill>
                                                <a:blip r:embed="rId12">
                                                  <a:extLst>
                                                    <a:ext uri="{28A0092B-C50C-407E-A947-70E740481C1C}">
                                                      <a14:useLocalDpi xmlns:a14="http://schemas.microsoft.com/office/drawing/2010/main" val="0"/>
                                                    </a:ext>
                                                  </a:extLst>
                                                </a:blip>
                                                <a:stretch>
                                                  <a:fillRect/>
                                                </a:stretch>
                                              </pic:blipFill>
                                              <pic:spPr>
                                                <a:xfrm>
                                                  <a:off x="0" y="0"/>
                                                  <a:ext cx="2252345" cy="2256155"/>
                                                </a:xfrm>
                                                <a:prstGeom prst="rect">
                                                  <a:avLst/>
                                                </a:prstGeom>
                                              </pic:spPr>
                                            </pic:pic>
                                          </a:graphicData>
                                        </a:graphic>
                                      </wp:inline>
                                    </w:drawing>
                                  </w:r>
                                </w:p>
                              </w:tc>
                            </w:tr>
                          </w:tbl>
                          <w:p w14:paraId="22C04E5E"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5EBF02" id="_x0000_t202" coordsize="21600,21600" o:spt="202" path="m,l,21600r21600,l21600,xe">
                <v:stroke joinstyle="miter"/>
                <v:path gradientshapeok="t" o:connecttype="rect"/>
              </v:shapetype>
              <v:shape id="Text Box 5" o:spid="_x0000_s1026" type="#_x0000_t202" alt="Newsletter sidebar 1" style="position:absolute;left:0;text-align:left;margin-left:129.55pt;margin-top:15.75pt;width:180.75pt;height:674.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" o:allowoverlap="f" filled="f" stroked="f" strokeweight=".5pt">
                <v:path arrowok="t"/>
                <v:textbox inset="1.44pt,0,1.44pt,0">
                  <w:txbxContent>
                    <w:p w14:paraId="5FAAA296" w14:textId="77777777" w:rsidR="00543F2B" w:rsidRDefault="000044B3" w:rsidP="00543F2B">
                      <w:pPr>
                        <w:pStyle w:val="Photo"/>
                        <w:rPr>
                          <w:color w:val="12739B" w:themeColor="accent1" w:themeShade="BF"/>
                        </w:rPr>
                      </w:pPr>
                      <w:r>
                        <w:rPr>
                          <w:noProof/>
                          <w:color w:val="12739B" w:themeColor="accent1" w:themeShade="BF"/>
                        </w:rPr>
                        <w:drawing>
                          <wp:inline distT="0" distB="0" distL="0" distR="0" wp14:anchorId="4348B933" wp14:editId="57F5B4CA">
                            <wp:extent cx="2258695" cy="2258695"/>
                            <wp:effectExtent l="0" t="0" r="0" b="0"/>
                            <wp:docPr id="2" name="Picture 2"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era.jpg"/>
                                    <pic:cNvPicPr/>
                                  </pic:nvPicPr>
                                  <pic:blipFill>
                                    <a:blip r:embed="rId9">
                                      <a:extLst>
                                        <a:ext uri="{28A0092B-C50C-407E-A947-70E740481C1C}">
                                          <a14:useLocalDpi xmlns:a14="http://schemas.microsoft.com/office/drawing/2010/main" val="0"/>
                                        </a:ext>
                                      </a:extLst>
                                    </a:blip>
                                    <a:stretch>
                                      <a:fillRect/>
                                    </a:stretch>
                                  </pic:blipFill>
                                  <pic:spPr>
                                    <a:xfrm>
                                      <a:off x="0" y="0"/>
                                      <a:ext cx="2258695" cy="2258695"/>
                                    </a:xfrm>
                                    <a:prstGeom prst="rect">
                                      <a:avLst/>
                                    </a:prstGeom>
                                  </pic:spPr>
                                </pic:pic>
                              </a:graphicData>
                            </a:graphic>
                          </wp:inline>
                        </w:drawing>
                      </w:r>
                    </w:p>
                    <w:p w14:paraId="302C3813" w14:textId="77777777" w:rsidR="005D5BF5" w:rsidRPr="00595000" w:rsidRDefault="00656FEE" w:rsidP="00543F2B">
                      <w:pPr>
                        <w:pStyle w:val="Photo"/>
                        <w:contextualSpacing/>
                        <w:jc w:val="left"/>
                        <w:rPr>
                          <w:b/>
                          <w:color w:val="auto"/>
                        </w:rPr>
                      </w:pPr>
                      <w:r w:rsidRPr="00595000">
                        <w:rPr>
                          <w:b/>
                          <w:color w:val="auto"/>
                        </w:rPr>
                        <w:t>Contact Information</w:t>
                      </w:r>
                    </w:p>
                    <w:p w14:paraId="2B6FF3BD" w14:textId="77777777" w:rsidR="005D5BF5" w:rsidRDefault="00221DAD" w:rsidP="00543F2B">
                      <w:pPr>
                        <w:pStyle w:val="Heading2"/>
                        <w:spacing w:line="240" w:lineRule="auto"/>
                        <w:contextualSpacing/>
                      </w:pPr>
                      <w:r>
                        <w:t>Mr. Joel Guzman</w:t>
                      </w:r>
                    </w:p>
                    <w:p w14:paraId="00E67467" w14:textId="77777777" w:rsidR="00656FEE" w:rsidRDefault="00656FEE" w:rsidP="00543F2B">
                      <w:pPr>
                        <w:spacing w:line="240" w:lineRule="auto"/>
                        <w:contextualSpacing/>
                      </w:pPr>
                      <w:r w:rsidRPr="001038B5">
                        <w:rPr>
                          <w:b/>
                        </w:rPr>
                        <w:t>Email:</w:t>
                      </w:r>
                      <w:r>
                        <w:t xml:space="preserve"> </w:t>
                      </w:r>
                      <w:hyperlink r:id="rId13" w:history="1">
                        <w:r w:rsidR="00221DAD" w:rsidRPr="00860367">
                          <w:rPr>
                            <w:rStyle w:val="Hyperlink"/>
                          </w:rPr>
                          <w:t>joelguzman@bisd.us</w:t>
                        </w:r>
                      </w:hyperlink>
                    </w:p>
                    <w:p w14:paraId="240C459F" w14:textId="77777777" w:rsidR="005D5BF5" w:rsidRDefault="00AD4EF3" w:rsidP="00543F2B">
                      <w:pPr>
                        <w:spacing w:line="240" w:lineRule="auto"/>
                        <w:contextualSpacing/>
                      </w:pPr>
                      <w:r w:rsidRPr="001038B5">
                        <w:rPr>
                          <w:b/>
                        </w:rPr>
                        <w:t>Phone:</w:t>
                      </w:r>
                      <w:r w:rsidR="00397D20">
                        <w:t xml:space="preserve"> (956</w:t>
                      </w:r>
                      <w:r>
                        <w:t xml:space="preserve">) </w:t>
                      </w:r>
                      <w:r w:rsidR="00397D20">
                        <w:t>831-8700</w:t>
                      </w:r>
                    </w:p>
                    <w:p w14:paraId="05D7B311" w14:textId="77777777" w:rsidR="001038B5" w:rsidRDefault="001038B5" w:rsidP="00543F2B">
                      <w:pPr>
                        <w:spacing w:line="240" w:lineRule="auto"/>
                        <w:contextualSpacing/>
                        <w:rPr>
                          <w:sz w:val="20"/>
                        </w:rPr>
                      </w:pPr>
                      <w:r w:rsidRPr="001038B5">
                        <w:rPr>
                          <w:b/>
                        </w:rPr>
                        <w:t>Class Website:</w:t>
                      </w:r>
                      <w:r>
                        <w:t xml:space="preserve"> </w:t>
                      </w:r>
                      <w:hyperlink r:id="rId14" w:history="1">
                        <w:r w:rsidR="007F5643" w:rsidRPr="00860367">
                          <w:rPr>
                            <w:rStyle w:val="Hyperlink"/>
                            <w:sz w:val="20"/>
                          </w:rPr>
                          <w:t>http://mrguzman1.weebly.com</w:t>
                        </w:r>
                      </w:hyperlink>
                    </w:p>
                    <w:p w14:paraId="3EFD4B09" w14:textId="55A7996B" w:rsidR="007F5643" w:rsidRDefault="007F5643" w:rsidP="00543F2B">
                      <w:pPr>
                        <w:spacing w:line="240" w:lineRule="auto"/>
                        <w:contextualSpacing/>
                      </w:pPr>
                      <w:r>
                        <w:rPr>
                          <w:b/>
                        </w:rPr>
                        <w:t xml:space="preserve">Conference Time: </w:t>
                      </w:r>
                      <w:r w:rsidR="000515B2">
                        <w:rPr>
                          <w:sz w:val="18"/>
                        </w:rPr>
                        <w:t>5</w:t>
                      </w:r>
                      <w:r w:rsidR="000515B2" w:rsidRPr="000515B2">
                        <w:rPr>
                          <w:sz w:val="18"/>
                          <w:vertAlign w:val="superscript"/>
                        </w:rPr>
                        <w:t>th</w:t>
                      </w:r>
                      <w:r w:rsidR="000515B2">
                        <w:rPr>
                          <w:sz w:val="18"/>
                        </w:rPr>
                        <w:t xml:space="preserve"> period</w:t>
                      </w:r>
                    </w:p>
                    <w:tbl>
                      <w:tblPr>
                        <w:tblStyle w:val="NewsletterTable"/>
                        <w:tblW w:w="5000" w:type="pct"/>
                        <w:jc w:val="center"/>
                        <w:tblLook w:val="04A0" w:firstRow="1" w:lastRow="0" w:firstColumn="1" w:lastColumn="0" w:noHBand="0" w:noVBand="1"/>
                      </w:tblPr>
                      <w:tblGrid>
                        <w:gridCol w:w="3835"/>
                      </w:tblGrid>
                      <w:tr w:rsidR="00543F2B" w14:paraId="748A83A2" w14:textId="77777777" w:rsidTr="00583023">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14:paraId="16346EC7" w14:textId="77777777" w:rsidR="005D5BF5" w:rsidRDefault="005D5BF5">
                            <w:pPr>
                              <w:pStyle w:val="TableSpace"/>
                            </w:pPr>
                          </w:p>
                        </w:tc>
                      </w:tr>
                      <w:tr w:rsidR="00543F2B" w14:paraId="33C18962" w14:textId="77777777" w:rsidTr="00043E89">
                        <w:trPr>
                          <w:trHeight w:val="7560"/>
                          <w:jc w:val="center"/>
                        </w:trPr>
                        <w:tc>
                          <w:tcPr>
                            <w:tcW w:w="3439" w:type="dxa"/>
                            <w:tcBorders>
                              <w:top w:val="nil"/>
                              <w:bottom w:val="nil"/>
                            </w:tcBorders>
                          </w:tcPr>
                          <w:p w14:paraId="00E8D8AA" w14:textId="77777777" w:rsidR="00F0752E" w:rsidRPr="00F0752E" w:rsidRDefault="00F0752E" w:rsidP="00F0752E">
                            <w:pPr>
                              <w:pStyle w:val="Heading1"/>
                              <w:contextualSpacing/>
                              <w:outlineLvl w:val="0"/>
                              <w:rPr>
                                <w:color w:val="auto"/>
                                <w:sz w:val="22"/>
                                <w:szCs w:val="22"/>
                              </w:rPr>
                            </w:pPr>
                            <w:r w:rsidRPr="00F0752E">
                              <w:rPr>
                                <w:color w:val="auto"/>
                                <w:sz w:val="22"/>
                                <w:szCs w:val="22"/>
                              </w:rPr>
                              <w:t>Course Description:</w:t>
                            </w:r>
                          </w:p>
                          <w:p w14:paraId="7FCC9A24" w14:textId="77777777" w:rsidR="00F0752E" w:rsidRPr="00F0752E" w:rsidRDefault="004C01F2" w:rsidP="00F0752E">
                            <w:pPr>
                              <w:contextualSpacing/>
                            </w:pPr>
                            <w:r>
                              <w:t xml:space="preserve">English </w:t>
                            </w:r>
                            <w:r w:rsidR="00E671AF">
                              <w:t>I focuses primarily on language and l</w:t>
                            </w:r>
                            <w:r w:rsidR="00F0752E" w:rsidRPr="00F0752E">
                              <w:t>iterature.  Included will be short stories, a novel, non-fiction essays, poetry, drama, vocabulary, grammar, speaking/listening skills, and composition.</w:t>
                            </w:r>
                          </w:p>
                          <w:p w14:paraId="5053A3D9" w14:textId="0EE27C72" w:rsidR="00996D20" w:rsidRPr="00F0752E" w:rsidRDefault="0013729D" w:rsidP="00E671AF">
                            <w:r>
                              <w:rPr>
                                <w:noProof/>
                              </w:rPr>
                              <w:drawing>
                                <wp:inline distT="0" distB="0" distL="0" distR="0" wp14:anchorId="21CCEA52" wp14:editId="26F3301E">
                                  <wp:extent cx="2252345" cy="2256155"/>
                                  <wp:effectExtent l="0" t="0" r="0" b="0"/>
                                  <wp:docPr id="26" name="Picture 26" descr="A picture containing outdoor, water, tex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d812f8682af362c2c518f14e0a1ecb.jpg"/>
                                          <pic:cNvPicPr/>
                                        </pic:nvPicPr>
                                        <pic:blipFill>
                                          <a:blip r:embed="rId12">
                                            <a:extLst>
                                              <a:ext uri="{28A0092B-C50C-407E-A947-70E740481C1C}">
                                                <a14:useLocalDpi xmlns:a14="http://schemas.microsoft.com/office/drawing/2010/main" val="0"/>
                                              </a:ext>
                                            </a:extLst>
                                          </a:blip>
                                          <a:stretch>
                                            <a:fillRect/>
                                          </a:stretch>
                                        </pic:blipFill>
                                        <pic:spPr>
                                          <a:xfrm>
                                            <a:off x="0" y="0"/>
                                            <a:ext cx="2252345" cy="2256155"/>
                                          </a:xfrm>
                                          <a:prstGeom prst="rect">
                                            <a:avLst/>
                                          </a:prstGeom>
                                        </pic:spPr>
                                      </pic:pic>
                                    </a:graphicData>
                                  </a:graphic>
                                </wp:inline>
                              </w:drawing>
                            </w:r>
                          </w:p>
                        </w:tc>
                      </w:tr>
                    </w:tbl>
                    <w:p w14:paraId="22C04E5E" w14:textId="77777777" w:rsidR="005D5BF5" w:rsidRDefault="005D5BF5">
                      <w:pPr>
                        <w:pStyle w:val="NoSpacing"/>
                      </w:pPr>
                    </w:p>
                  </w:txbxContent>
                </v:textbox>
                <w10:wrap type="square" side="left" anchorx="margin" anchory="page"/>
              </v:shape>
            </w:pict>
          </mc:Fallback>
        </mc:AlternateContent>
      </w:r>
      <w:r w:rsidR="000044B3">
        <w:rPr>
          <w:rFonts w:ascii="Brush Script MT" w:hAnsi="Brush Script MT"/>
          <w:color w:val="auto"/>
          <w:sz w:val="72"/>
          <w:szCs w:val="72"/>
        </w:rPr>
        <w:t xml:space="preserve">English 1 </w:t>
      </w:r>
      <w:r w:rsidR="000515B2">
        <w:rPr>
          <w:rFonts w:ascii="Brush Script MT" w:hAnsi="Brush Script MT"/>
          <w:color w:val="auto"/>
          <w:sz w:val="72"/>
          <w:szCs w:val="72"/>
        </w:rPr>
        <w:t>HONORS</w:t>
      </w:r>
    </w:p>
    <w:tbl>
      <w:tblPr>
        <w:tblStyle w:val="NewsletterTable"/>
        <w:tblW w:w="3220" w:type="pct"/>
        <w:tblLook w:val="0660" w:firstRow="1" w:lastRow="1" w:firstColumn="0" w:lastColumn="0" w:noHBand="1" w:noVBand="1"/>
      </w:tblPr>
      <w:tblGrid>
        <w:gridCol w:w="6955"/>
      </w:tblGrid>
      <w:tr w:rsidR="005D5BF5" w14:paraId="2D7C80F0"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3187455B" w14:textId="77777777" w:rsidR="005D5BF5" w:rsidRDefault="005D5BF5">
            <w:pPr>
              <w:pStyle w:val="TableSpace"/>
            </w:pPr>
          </w:p>
        </w:tc>
      </w:tr>
      <w:tr w:rsidR="005D5BF5" w14:paraId="23BFE8FD" w14:textId="77777777" w:rsidTr="005D5BF5">
        <w:tc>
          <w:tcPr>
            <w:tcW w:w="6955" w:type="dxa"/>
          </w:tcPr>
          <w:p w14:paraId="1C6B389A" w14:textId="77777777" w:rsidR="00996D20" w:rsidRDefault="00996D20" w:rsidP="00CA6D99">
            <w:pPr>
              <w:spacing w:after="200" w:line="276" w:lineRule="auto"/>
            </w:pPr>
            <w:r>
              <w:t xml:space="preserve">Welcome </w:t>
            </w:r>
            <w:r w:rsidR="000044B3">
              <w:t>Raiders</w:t>
            </w:r>
            <w:r>
              <w:t>!</w:t>
            </w:r>
          </w:p>
          <w:p w14:paraId="58673560" w14:textId="7AB5BE13" w:rsidR="00CA6D99" w:rsidRDefault="00CA6D99" w:rsidP="00CA6D99">
            <w:pPr>
              <w:spacing w:after="200" w:line="276" w:lineRule="auto"/>
            </w:pPr>
            <w:r>
              <w:t xml:space="preserve">Use this </w:t>
            </w:r>
            <w:r w:rsidR="00443C2E">
              <w:t>s</w:t>
            </w:r>
            <w:r>
              <w:t xml:space="preserve">yllabus to learn the expectations, course materials, and the course content.  Please familiarize yourself with all the tools that we will be using in this class such as the required readings, </w:t>
            </w:r>
            <w:r w:rsidR="000515B2">
              <w:t>SCHOOLOGY.COM</w:t>
            </w:r>
            <w:r>
              <w:t xml:space="preserve">, Remind notifications, and the classroom website. </w:t>
            </w:r>
          </w:p>
          <w:p w14:paraId="58CC2EB7" w14:textId="553134C2" w:rsidR="000515B2" w:rsidRDefault="00975993" w:rsidP="000515B2">
            <w:pPr>
              <w:spacing w:after="200" w:line="276" w:lineRule="auto"/>
            </w:pPr>
            <w:r>
              <w:t>Recent years have been challenging</w:t>
            </w:r>
            <w:r w:rsidR="000515B2">
              <w:t xml:space="preserve"> </w:t>
            </w:r>
            <w:r>
              <w:t>and have</w:t>
            </w:r>
            <w:r w:rsidR="000515B2">
              <w:t xml:space="preserve"> required us to adapt to new ways of teaching and learning.  I am committed to help everyone achieve their educational goals. One factor that will help everyone this year is to communicate effectively. </w:t>
            </w:r>
          </w:p>
          <w:p w14:paraId="0A777E04" w14:textId="5CBC9130" w:rsidR="00E521CF" w:rsidRDefault="000515B2" w:rsidP="00CA6D99">
            <w:pPr>
              <w:spacing w:after="200" w:line="276" w:lineRule="auto"/>
              <w:rPr>
                <w:rFonts w:cs="Helvetica"/>
                <w:color w:val="333333"/>
                <w:shd w:val="clear" w:color="auto" w:fill="F2F2F2" w:themeFill="background1" w:themeFillShade="F2"/>
              </w:rPr>
            </w:pPr>
            <w:r>
              <w:t>W</w:t>
            </w:r>
            <w:r w:rsidR="00E521CF">
              <w:t xml:space="preserve">e are an AVID </w:t>
            </w:r>
            <w:r w:rsidR="00E521CF" w:rsidRPr="00E521CF">
              <w:t xml:space="preserve">classroom! AVID is </w:t>
            </w:r>
            <w:r w:rsidR="00E521CF" w:rsidRPr="00E521CF">
              <w:rPr>
                <w:rFonts w:cs="Helvetica"/>
                <w:color w:val="333333"/>
                <w:shd w:val="clear" w:color="auto" w:fill="F2F2F2" w:themeFill="background1" w:themeFillShade="F2"/>
              </w:rPr>
              <w:t>a college readiness program designed to help students develop the skills they need to be successful in college. The program places special emphasis on growing writing, critical thinking, teamwork, organization and reading skills.</w:t>
            </w:r>
            <w:r w:rsidR="00E521CF">
              <w:rPr>
                <w:rFonts w:cs="Helvetica"/>
                <w:color w:val="333333"/>
                <w:shd w:val="clear" w:color="auto" w:fill="F2F2F2" w:themeFill="background1" w:themeFillShade="F2"/>
              </w:rPr>
              <w:t xml:space="preserve">  </w:t>
            </w:r>
          </w:p>
          <w:p w14:paraId="252A26A3" w14:textId="399BBC6B" w:rsidR="00C16A34" w:rsidRDefault="00C16A34" w:rsidP="00CA6D99">
            <w:pPr>
              <w:spacing w:after="200" w:line="276" w:lineRule="auto"/>
            </w:pPr>
            <w:r>
              <w:t>I look forward in working with every one of you to help you be successful not only in this class, but to elevate your academic prowess to meet your life-long career goals. Don’t hesitate to contact me if you have any questions.</w:t>
            </w:r>
          </w:p>
          <w:p w14:paraId="5D19041E" w14:textId="77777777" w:rsidR="00E521CF" w:rsidRPr="00C16A34" w:rsidRDefault="00C16A34" w:rsidP="00C16A34">
            <w:pPr>
              <w:spacing w:after="200" w:line="276" w:lineRule="auto"/>
              <w:ind w:left="0"/>
              <w:rPr>
                <w:rFonts w:cs="Helvetica"/>
                <w:color w:val="333333"/>
                <w:shd w:val="clear" w:color="auto" w:fill="F2F2F2" w:themeFill="background1" w:themeFillShade="F2"/>
              </w:rPr>
            </w:pPr>
            <w:r>
              <w:t xml:space="preserve">   Mr. Guzman</w:t>
            </w:r>
          </w:p>
        </w:tc>
      </w:tr>
      <w:tr w:rsidR="005D5BF5" w14:paraId="5948C70C"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1459EF94" w14:textId="77777777" w:rsidR="005D5BF5" w:rsidRDefault="005D5BF5" w:rsidP="00C16A34">
            <w:pPr>
              <w:pStyle w:val="TableSpace"/>
              <w:ind w:left="0"/>
            </w:pPr>
          </w:p>
        </w:tc>
      </w:tr>
    </w:tbl>
    <w:p w14:paraId="5808FFBC" w14:textId="77777777" w:rsidR="005D5BF5" w:rsidRDefault="00922540" w:rsidP="00996D20">
      <w:pPr>
        <w:pStyle w:val="Heading2"/>
        <w:rPr>
          <w:rFonts w:asciiTheme="minorHAnsi" w:eastAsiaTheme="minorHAnsi" w:hAnsiTheme="minorHAnsi" w:cstheme="minorBidi"/>
          <w:bCs w:val="0"/>
          <w:color w:val="262626" w:themeColor="text1" w:themeTint="D9"/>
        </w:rPr>
      </w:pPr>
      <w:r>
        <w:rPr>
          <w:rFonts w:asciiTheme="minorHAnsi" w:eastAsiaTheme="minorHAnsi" w:hAnsiTheme="minorHAnsi" w:cstheme="minorBidi"/>
          <w:bCs w:val="0"/>
          <w:noProof/>
          <w:color w:val="262626" w:themeColor="text1" w:themeTint="D9"/>
        </w:rPr>
        <w:drawing>
          <wp:anchor distT="0" distB="0" distL="114300" distR="114300" simplePos="0" relativeHeight="251675648" behindDoc="1" locked="0" layoutInCell="1" allowOverlap="1" wp14:anchorId="4EAA42C0" wp14:editId="74CF9A7C">
            <wp:simplePos x="0" y="0"/>
            <wp:positionH relativeFrom="margin">
              <wp:posOffset>2874342</wp:posOffset>
            </wp:positionH>
            <wp:positionV relativeFrom="paragraph">
              <wp:posOffset>43621</wp:posOffset>
            </wp:positionV>
            <wp:extent cx="1583690" cy="1590040"/>
            <wp:effectExtent l="0" t="0" r="0" b="0"/>
            <wp:wrapTight wrapText="bothSides">
              <wp:wrapPolygon edited="0">
                <wp:start x="0" y="0"/>
                <wp:lineTo x="0" y="21220"/>
                <wp:lineTo x="21306" y="21220"/>
                <wp:lineTo x="213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ck to school.jpg"/>
                    <pic:cNvPicPr/>
                  </pic:nvPicPr>
                  <pic:blipFill>
                    <a:blip r:embed="rId15">
                      <a:extLst>
                        <a:ext uri="{28A0092B-C50C-407E-A947-70E740481C1C}">
                          <a14:useLocalDpi xmlns:a14="http://schemas.microsoft.com/office/drawing/2010/main" val="0"/>
                        </a:ext>
                      </a:extLst>
                    </a:blip>
                    <a:stretch>
                      <a:fillRect/>
                    </a:stretch>
                  </pic:blipFill>
                  <pic:spPr>
                    <a:xfrm>
                      <a:off x="0" y="0"/>
                      <a:ext cx="1583690" cy="1590040"/>
                    </a:xfrm>
                    <a:prstGeom prst="rect">
                      <a:avLst/>
                    </a:prstGeom>
                  </pic:spPr>
                </pic:pic>
              </a:graphicData>
            </a:graphic>
            <wp14:sizeRelV relativeFrom="margin">
              <wp14:pctHeight>0</wp14:pctHeight>
            </wp14:sizeRelV>
          </wp:anchor>
        </w:drawing>
      </w:r>
      <w:r w:rsidR="00996D20">
        <w:rPr>
          <w:rFonts w:asciiTheme="minorHAnsi" w:eastAsiaTheme="minorHAnsi" w:hAnsiTheme="minorHAnsi" w:cstheme="minorBidi"/>
          <w:bCs w:val="0"/>
          <w:color w:val="262626" w:themeColor="text1" w:themeTint="D9"/>
        </w:rPr>
        <w:t>Classroom Expectations:</w:t>
      </w:r>
      <w:r w:rsidR="002121F5">
        <w:rPr>
          <w:rFonts w:asciiTheme="minorHAnsi" w:eastAsiaTheme="minorHAnsi" w:hAnsiTheme="minorHAnsi" w:cstheme="minorBidi"/>
          <w:bCs w:val="0"/>
          <w:color w:val="262626" w:themeColor="text1" w:themeTint="D9"/>
        </w:rPr>
        <w:t xml:space="preserve"> </w:t>
      </w:r>
    </w:p>
    <w:p w14:paraId="6C47AA1C" w14:textId="77777777" w:rsidR="00381581" w:rsidRDefault="00381581" w:rsidP="00C1583B">
      <w:pPr>
        <w:pStyle w:val="ListParagraph"/>
        <w:numPr>
          <w:ilvl w:val="0"/>
          <w:numId w:val="1"/>
        </w:numPr>
        <w:rPr>
          <w:color w:val="auto"/>
        </w:rPr>
      </w:pPr>
      <w:r w:rsidRPr="00381581">
        <w:rPr>
          <w:b/>
          <w:color w:val="auto"/>
        </w:rPr>
        <w:t>RESPECT</w:t>
      </w:r>
      <w:r>
        <w:rPr>
          <w:color w:val="auto"/>
        </w:rPr>
        <w:t>: Yourself, Your Classmates, Your Environment.</w:t>
      </w:r>
    </w:p>
    <w:p w14:paraId="1455D3B5" w14:textId="77777777" w:rsidR="00996D20" w:rsidRPr="00381581" w:rsidRDefault="00381581" w:rsidP="00C1583B">
      <w:pPr>
        <w:pStyle w:val="ListParagraph"/>
        <w:numPr>
          <w:ilvl w:val="0"/>
          <w:numId w:val="1"/>
        </w:numPr>
        <w:rPr>
          <w:color w:val="auto"/>
        </w:rPr>
      </w:pPr>
      <w:r w:rsidRPr="00381581">
        <w:rPr>
          <w:b/>
          <w:color w:val="auto"/>
        </w:rPr>
        <w:t>RAISE</w:t>
      </w:r>
      <w:r>
        <w:rPr>
          <w:color w:val="auto"/>
        </w:rPr>
        <w:t>: Your Hand, Your Confidence, Your Expectations.</w:t>
      </w:r>
    </w:p>
    <w:p w14:paraId="3BA79102" w14:textId="77777777" w:rsidR="00DD20F3" w:rsidRDefault="00381581" w:rsidP="00DD20F3">
      <w:pPr>
        <w:pStyle w:val="ListParagraph"/>
        <w:numPr>
          <w:ilvl w:val="0"/>
          <w:numId w:val="1"/>
        </w:numPr>
      </w:pPr>
      <w:r>
        <w:rPr>
          <w:b/>
          <w:color w:val="auto"/>
        </w:rPr>
        <w:t>FOLLOW</w:t>
      </w:r>
      <w:r>
        <w:rPr>
          <w:color w:val="auto"/>
        </w:rPr>
        <w:t>: Class Procedures, All Directions, School Policies.</w:t>
      </w:r>
    </w:p>
    <w:p w14:paraId="09A8E610" w14:textId="77777777" w:rsidR="00975993" w:rsidRDefault="00975993" w:rsidP="00DD20F3">
      <w:pPr>
        <w:rPr>
          <w:b/>
        </w:rPr>
      </w:pPr>
    </w:p>
    <w:p w14:paraId="2672D3CB" w14:textId="0633BB66" w:rsidR="00DD20F3" w:rsidRDefault="00DD20F3" w:rsidP="00DD20F3">
      <w:pPr>
        <w:rPr>
          <w:b/>
        </w:rPr>
      </w:pPr>
      <w:r>
        <w:rPr>
          <w:b/>
        </w:rPr>
        <w:lastRenderedPageBreak/>
        <w:t>Positive Consequences:</w:t>
      </w:r>
      <w:r>
        <w:rPr>
          <w:b/>
        </w:rPr>
        <w:tab/>
      </w:r>
      <w:r>
        <w:rPr>
          <w:b/>
        </w:rPr>
        <w:tab/>
        <w:t>Negative Consequences:</w:t>
      </w:r>
    </w:p>
    <w:p w14:paraId="1E33D2F6" w14:textId="77777777" w:rsidR="00DD20F3" w:rsidRDefault="00DD20F3" w:rsidP="00DD20F3">
      <w:pPr>
        <w:spacing w:line="240" w:lineRule="auto"/>
        <w:contextualSpacing/>
      </w:pPr>
      <w:r>
        <w:t>Verbal Praise</w:t>
      </w:r>
      <w:r>
        <w:tab/>
      </w:r>
      <w:r>
        <w:tab/>
      </w:r>
      <w:r>
        <w:tab/>
        <w:t>Verbal Warning</w:t>
      </w:r>
    </w:p>
    <w:p w14:paraId="4530F465" w14:textId="77777777" w:rsidR="00DD20F3" w:rsidRDefault="00DD20F3" w:rsidP="00221DAD">
      <w:pPr>
        <w:spacing w:line="240" w:lineRule="auto"/>
        <w:contextualSpacing/>
      </w:pPr>
      <w:r>
        <w:t>Positive Phone Calls Home</w:t>
      </w:r>
      <w:r>
        <w:tab/>
        <w:t>Phone Call Home</w:t>
      </w:r>
    </w:p>
    <w:p w14:paraId="021C960B" w14:textId="77777777" w:rsidR="00CA6D99" w:rsidRPr="00C16A34" w:rsidRDefault="00DD20F3" w:rsidP="00C16A34">
      <w:pPr>
        <w:spacing w:line="240" w:lineRule="auto"/>
        <w:contextualSpacing/>
      </w:pPr>
      <w:r>
        <w:tab/>
      </w:r>
      <w:r>
        <w:tab/>
      </w:r>
      <w:r>
        <w:tab/>
      </w:r>
      <w:r w:rsidR="00AD4EF3">
        <w:tab/>
      </w:r>
      <w:r w:rsidR="00AD4EF3">
        <w:tab/>
      </w:r>
      <w:r>
        <w:t>Referral</w:t>
      </w:r>
    </w:p>
    <w:p w14:paraId="1DB4E530" w14:textId="77777777" w:rsidR="00922540" w:rsidRDefault="00922540" w:rsidP="00CA6D99">
      <w:pPr>
        <w:rPr>
          <w:b/>
          <w:color w:val="auto"/>
          <w:sz w:val="24"/>
          <w:szCs w:val="24"/>
        </w:rPr>
      </w:pPr>
    </w:p>
    <w:p w14:paraId="3FC916F7" w14:textId="77777777" w:rsidR="00CA6D99" w:rsidRPr="00595000" w:rsidRDefault="00CA6D99" w:rsidP="00CA6D99">
      <w:pPr>
        <w:rPr>
          <w:b/>
          <w:color w:val="auto"/>
          <w:sz w:val="24"/>
          <w:szCs w:val="24"/>
        </w:rPr>
      </w:pPr>
      <w:r w:rsidRPr="00595000">
        <w:rPr>
          <w:b/>
          <w:color w:val="auto"/>
          <w:sz w:val="24"/>
          <w:szCs w:val="24"/>
        </w:rPr>
        <w:t>Bell Work:</w:t>
      </w:r>
    </w:p>
    <w:p w14:paraId="2082D8E0" w14:textId="77777777" w:rsidR="00CA6D99" w:rsidRPr="00595000" w:rsidRDefault="00CA6D99" w:rsidP="00CA6D99">
      <w:pPr>
        <w:pStyle w:val="ListParagraph"/>
        <w:numPr>
          <w:ilvl w:val="0"/>
          <w:numId w:val="12"/>
        </w:numPr>
        <w:rPr>
          <w:color w:val="auto"/>
        </w:rPr>
      </w:pPr>
      <w:r w:rsidRPr="00595000">
        <w:rPr>
          <w:color w:val="auto"/>
        </w:rPr>
        <w:t>You w</w:t>
      </w:r>
      <w:r>
        <w:rPr>
          <w:color w:val="auto"/>
        </w:rPr>
        <w:t>ill have bell work EVERY day</w:t>
      </w:r>
      <w:r w:rsidRPr="00595000">
        <w:rPr>
          <w:color w:val="auto"/>
        </w:rPr>
        <w:t>.</w:t>
      </w:r>
    </w:p>
    <w:p w14:paraId="56C6C65E" w14:textId="77777777" w:rsidR="009746DB" w:rsidRDefault="00CA6D99" w:rsidP="00CA6D99">
      <w:pPr>
        <w:pStyle w:val="ListParagraph"/>
        <w:numPr>
          <w:ilvl w:val="0"/>
          <w:numId w:val="12"/>
        </w:numPr>
        <w:rPr>
          <w:color w:val="auto"/>
        </w:rPr>
      </w:pPr>
      <w:r w:rsidRPr="00595000">
        <w:rPr>
          <w:color w:val="auto"/>
        </w:rPr>
        <w:t xml:space="preserve">Bell work will be projected before you come into the classroom and you will be expected to start your bell </w:t>
      </w:r>
    </w:p>
    <w:p w14:paraId="22B4D872" w14:textId="77777777" w:rsidR="00CA6D99" w:rsidRPr="00595000" w:rsidRDefault="00C275E3" w:rsidP="00CA6D99">
      <w:pPr>
        <w:pStyle w:val="ListParagraph"/>
        <w:numPr>
          <w:ilvl w:val="0"/>
          <w:numId w:val="12"/>
        </w:numPr>
        <w:rPr>
          <w:color w:val="auto"/>
        </w:rPr>
      </w:pPr>
      <w:r>
        <w:rPr>
          <w:noProof/>
        </w:rPr>
        <mc:AlternateContent>
          <mc:Choice Requires="wps">
            <w:drawing>
              <wp:anchor distT="0" distB="0" distL="114300" distR="114300" simplePos="0" relativeHeight="251665408" behindDoc="0" locked="0" layoutInCell="1" allowOverlap="0" wp14:anchorId="5B6685F9" wp14:editId="4A187B16">
                <wp:simplePos x="0" y="0"/>
                <wp:positionH relativeFrom="page">
                  <wp:posOffset>5191125</wp:posOffset>
                </wp:positionH>
                <wp:positionV relativeFrom="margin">
                  <wp:posOffset>27305</wp:posOffset>
                </wp:positionV>
                <wp:extent cx="2221865" cy="8292465"/>
                <wp:effectExtent l="0" t="0" r="5715" b="13335"/>
                <wp:wrapSquare wrapText="left"/>
                <wp:docPr id="12" name="Text Box 3" descr="Newsletter sideba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865" cy="8292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426B4" w14:textId="77777777" w:rsidR="005D5BF5" w:rsidRDefault="00E671AF">
                            <w:pPr>
                              <w:pStyle w:val="Photo"/>
                            </w:pPr>
                            <w:r>
                              <w:rPr>
                                <w:noProof/>
                              </w:rPr>
                              <w:drawing>
                                <wp:inline distT="0" distB="0" distL="0" distR="0" wp14:anchorId="7F3F2049" wp14:editId="33C68C74">
                                  <wp:extent cx="2184400" cy="113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mind-logo-1.png"/>
                                          <pic:cNvPicPr/>
                                        </pic:nvPicPr>
                                        <pic:blipFill>
                                          <a:blip r:embed="rId16">
                                            <a:extLst>
                                              <a:ext uri="{28A0092B-C50C-407E-A947-70E740481C1C}">
                                                <a14:useLocalDpi xmlns:a14="http://schemas.microsoft.com/office/drawing/2010/main" val="0"/>
                                              </a:ext>
                                            </a:extLst>
                                          </a:blip>
                                          <a:stretch>
                                            <a:fillRect/>
                                          </a:stretch>
                                        </pic:blipFill>
                                        <pic:spPr>
                                          <a:xfrm>
                                            <a:off x="0" y="0"/>
                                            <a:ext cx="2184400" cy="1136650"/>
                                          </a:xfrm>
                                          <a:prstGeom prst="rect">
                                            <a:avLst/>
                                          </a:prstGeom>
                                        </pic:spPr>
                                      </pic:pic>
                                    </a:graphicData>
                                  </a:graphic>
                                </wp:inline>
                              </w:drawing>
                            </w:r>
                          </w:p>
                          <w:tbl>
                            <w:tblPr>
                              <w:tblStyle w:val="NewsletterTable"/>
                              <w:tblW w:w="5000" w:type="pct"/>
                              <w:jc w:val="center"/>
                              <w:tblLook w:val="04A0" w:firstRow="1" w:lastRow="0" w:firstColumn="1" w:lastColumn="0" w:noHBand="0" w:noVBand="1"/>
                            </w:tblPr>
                            <w:tblGrid>
                              <w:gridCol w:w="3577"/>
                            </w:tblGrid>
                            <w:tr w:rsidR="005D5BF5" w14:paraId="76E2F894"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310DBB9B" w14:textId="77777777" w:rsidR="005D5BF5" w:rsidRDefault="005D5BF5">
                                  <w:pPr>
                                    <w:pStyle w:val="TableSpace"/>
                                  </w:pPr>
                                </w:p>
                              </w:tc>
                            </w:tr>
                            <w:tr w:rsidR="005D5BF5" w14:paraId="48ED05CA" w14:textId="77777777" w:rsidTr="00E671AF">
                              <w:trPr>
                                <w:trHeight w:val="12502"/>
                                <w:jc w:val="center"/>
                              </w:trPr>
                              <w:tc>
                                <w:tcPr>
                                  <w:tcW w:w="3439" w:type="dxa"/>
                                  <w:tcBorders>
                                    <w:top w:val="nil"/>
                                    <w:bottom w:val="nil"/>
                                  </w:tcBorders>
                                </w:tcPr>
                                <w:p w14:paraId="7C674CB5" w14:textId="52922C08" w:rsidR="00DA20AD" w:rsidRDefault="00C275E3" w:rsidP="00E671AF">
                                  <w:pPr>
                                    <w:pStyle w:val="Heading2"/>
                                    <w:ind w:left="0"/>
                                    <w:outlineLvl w:val="1"/>
                                    <w:rPr>
                                      <w:b w:val="0"/>
                                      <w:sz w:val="20"/>
                                    </w:rPr>
                                  </w:pPr>
                                  <w:r w:rsidRPr="00C275E3">
                                    <w:rPr>
                                      <w:b w:val="0"/>
                                      <w:sz w:val="20"/>
                                    </w:rPr>
                                    <w:t xml:space="preserve">Pick a way to receive messages for English 1 - </w:t>
                                  </w:r>
                                  <w:r w:rsidR="000515B2">
                                    <w:rPr>
                                      <w:b w:val="0"/>
                                      <w:sz w:val="20"/>
                                    </w:rPr>
                                    <w:t>Honors</w:t>
                                  </w:r>
                                  <w:r w:rsidRPr="00C275E3">
                                    <w:rPr>
                                      <w:b w:val="0"/>
                                      <w:sz w:val="20"/>
                                    </w:rPr>
                                    <w:t>:</w:t>
                                  </w:r>
                                </w:p>
                                <w:p w14:paraId="212C0D6A" w14:textId="4964DCED" w:rsidR="001038B5" w:rsidRDefault="00E703FE" w:rsidP="000515B2">
                                  <w:pPr>
                                    <w:ind w:left="0"/>
                                    <w:rPr>
                                      <w:b/>
                                      <w:sz w:val="18"/>
                                      <w:szCs w:val="18"/>
                                    </w:rPr>
                                  </w:pPr>
                                  <w:hyperlink r:id="rId17" w:history="1">
                                    <w:r w:rsidR="00A81835" w:rsidRPr="000A771D">
                                      <w:rPr>
                                        <w:rStyle w:val="Hyperlink"/>
                                        <w:b/>
                                        <w:sz w:val="18"/>
                                        <w:szCs w:val="18"/>
                                      </w:rPr>
                                      <w:t>https://www.remind.com/join/g97kbc</w:t>
                                    </w:r>
                                  </w:hyperlink>
                                </w:p>
                                <w:p w14:paraId="64302DBA" w14:textId="77777777" w:rsidR="00A81835" w:rsidRDefault="00A81835" w:rsidP="000515B2">
                                  <w:pPr>
                                    <w:ind w:left="0"/>
                                    <w:rPr>
                                      <w:b/>
                                      <w:sz w:val="18"/>
                                      <w:szCs w:val="18"/>
                                    </w:rPr>
                                  </w:pPr>
                                </w:p>
                                <w:p w14:paraId="3C8544A4" w14:textId="77777777" w:rsidR="00A81835" w:rsidRDefault="00A81835" w:rsidP="000515B2">
                                  <w:pPr>
                                    <w:ind w:left="0"/>
                                    <w:rPr>
                                      <w:b/>
                                      <w:sz w:val="18"/>
                                      <w:szCs w:val="18"/>
                                    </w:rPr>
                                  </w:pPr>
                                  <w:r>
                                    <w:rPr>
                                      <w:b/>
                                      <w:noProof/>
                                      <w:sz w:val="18"/>
                                      <w:szCs w:val="18"/>
                                    </w:rPr>
                                    <w:drawing>
                                      <wp:inline distT="0" distB="0" distL="0" distR="0" wp14:anchorId="69771E1A" wp14:editId="53AD1A00">
                                        <wp:extent cx="2179955" cy="1793240"/>
                                        <wp:effectExtent l="0" t="0" r="0" b="0"/>
                                        <wp:docPr id="29" name="Picture 2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rge_0a8b3b77-709b-4cfd-a587-db6dbf5cd650.jpg"/>
                                                <pic:cNvPicPr/>
                                              </pic:nvPicPr>
                                              <pic:blipFill>
                                                <a:blip r:embed="rId18">
                                                  <a:extLst>
                                                    <a:ext uri="{28A0092B-C50C-407E-A947-70E740481C1C}">
                                                      <a14:useLocalDpi xmlns:a14="http://schemas.microsoft.com/office/drawing/2010/main" val="0"/>
                                                    </a:ext>
                                                  </a:extLst>
                                                </a:blip>
                                                <a:stretch>
                                                  <a:fillRect/>
                                                </a:stretch>
                                              </pic:blipFill>
                                              <pic:spPr>
                                                <a:xfrm>
                                                  <a:off x="0" y="0"/>
                                                  <a:ext cx="2179955" cy="1793240"/>
                                                </a:xfrm>
                                                <a:prstGeom prst="rect">
                                                  <a:avLst/>
                                                </a:prstGeom>
                                              </pic:spPr>
                                            </pic:pic>
                                          </a:graphicData>
                                        </a:graphic>
                                      </wp:inline>
                                    </w:drawing>
                                  </w:r>
                                </w:p>
                                <w:p w14:paraId="2724B54A" w14:textId="77777777" w:rsidR="00A81835" w:rsidRDefault="00A81835" w:rsidP="000515B2">
                                  <w:pPr>
                                    <w:ind w:left="0"/>
                                    <w:rPr>
                                      <w:b/>
                                      <w:sz w:val="18"/>
                                      <w:szCs w:val="18"/>
                                    </w:rPr>
                                  </w:pPr>
                                </w:p>
                                <w:p w14:paraId="5F2D6C0D" w14:textId="3832E0C0" w:rsidR="00A81835" w:rsidRDefault="00A81835" w:rsidP="000515B2">
                                  <w:pPr>
                                    <w:ind w:left="0"/>
                                    <w:rPr>
                                      <w:b/>
                                      <w:sz w:val="18"/>
                                      <w:szCs w:val="18"/>
                                    </w:rPr>
                                  </w:pPr>
                                </w:p>
                                <w:p w14:paraId="12E4FB2C" w14:textId="75847D28" w:rsidR="00A81835" w:rsidRDefault="00A81835" w:rsidP="000515B2">
                                  <w:pPr>
                                    <w:ind w:left="0"/>
                                    <w:rPr>
                                      <w:b/>
                                      <w:sz w:val="18"/>
                                      <w:szCs w:val="18"/>
                                    </w:rPr>
                                  </w:pPr>
                                </w:p>
                                <w:p w14:paraId="76C24DE1" w14:textId="77777777" w:rsidR="00A81835" w:rsidRDefault="00A81835" w:rsidP="000515B2">
                                  <w:pPr>
                                    <w:ind w:left="0"/>
                                    <w:rPr>
                                      <w:b/>
                                      <w:sz w:val="18"/>
                                      <w:szCs w:val="18"/>
                                    </w:rPr>
                                  </w:pPr>
                                </w:p>
                                <w:p w14:paraId="64CA88BF" w14:textId="7D7A5C94" w:rsidR="00A81835" w:rsidRPr="00DA20AD" w:rsidRDefault="00A81835" w:rsidP="000515B2">
                                  <w:pPr>
                                    <w:ind w:left="0"/>
                                    <w:rPr>
                                      <w:b/>
                                      <w:sz w:val="18"/>
                                      <w:szCs w:val="18"/>
                                    </w:rPr>
                                  </w:pPr>
                                  <w:r>
                                    <w:rPr>
                                      <w:b/>
                                      <w:noProof/>
                                      <w:sz w:val="18"/>
                                      <w:szCs w:val="18"/>
                                    </w:rPr>
                                    <w:drawing>
                                      <wp:inline distT="0" distB="0" distL="0" distR="0" wp14:anchorId="5A3E982B" wp14:editId="3555D0AA">
                                        <wp:extent cx="2179955" cy="1471295"/>
                                        <wp:effectExtent l="0" t="0" r="0" b="0"/>
                                        <wp:docPr id="30" name="Picture 30"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with-my-my-online-class-teacher-green-screen-aBpu4.jpg"/>
                                                <pic:cNvPicPr/>
                                              </pic:nvPicPr>
                                              <pic:blipFill>
                                                <a:blip r:embed="rId19">
                                                  <a:extLst>
                                                    <a:ext uri="{28A0092B-C50C-407E-A947-70E740481C1C}">
                                                      <a14:useLocalDpi xmlns:a14="http://schemas.microsoft.com/office/drawing/2010/main" val="0"/>
                                                    </a:ext>
                                                  </a:extLst>
                                                </a:blip>
                                                <a:stretch>
                                                  <a:fillRect/>
                                                </a:stretch>
                                              </pic:blipFill>
                                              <pic:spPr>
                                                <a:xfrm>
                                                  <a:off x="0" y="0"/>
                                                  <a:ext cx="2179955" cy="1471295"/>
                                                </a:xfrm>
                                                <a:prstGeom prst="rect">
                                                  <a:avLst/>
                                                </a:prstGeom>
                                              </pic:spPr>
                                            </pic:pic>
                                          </a:graphicData>
                                        </a:graphic>
                                      </wp:inline>
                                    </w:drawing>
                                  </w:r>
                                </w:p>
                              </w:tc>
                            </w:tr>
                          </w:tbl>
                          <w:p w14:paraId="480400A2"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5B6685F9" id="Text Box 3" o:spid="_x0000_s1027" type="#_x0000_t202" alt="Newsletter sidebar 2" style="position:absolute;left:0;text-align:left;margin-left:408.75pt;margin-top:2.15pt;width:174.95pt;height:652.95pt;z-index:251665408;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" o:allowoverlap="f" filled="f" stroked="f" strokeweight=".5pt">
                <v:path arrowok="t"/>
                <v:textbox inset="1.44pt,0,1.44pt,0">
                  <w:txbxContent>
                    <w:p w14:paraId="65C426B4" w14:textId="77777777" w:rsidR="005D5BF5" w:rsidRDefault="00E671AF">
                      <w:pPr>
                        <w:pStyle w:val="Photo"/>
                      </w:pPr>
                      <w:r>
                        <w:rPr>
                          <w:noProof/>
                        </w:rPr>
                        <w:drawing>
                          <wp:inline distT="0" distB="0" distL="0" distR="0" wp14:anchorId="7F3F2049" wp14:editId="33C68C74">
                            <wp:extent cx="2184400" cy="113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mind-logo-1.png"/>
                                    <pic:cNvPicPr/>
                                  </pic:nvPicPr>
                                  <pic:blipFill>
                                    <a:blip r:embed="rId16">
                                      <a:extLst>
                                        <a:ext uri="{28A0092B-C50C-407E-A947-70E740481C1C}">
                                          <a14:useLocalDpi xmlns:a14="http://schemas.microsoft.com/office/drawing/2010/main" val="0"/>
                                        </a:ext>
                                      </a:extLst>
                                    </a:blip>
                                    <a:stretch>
                                      <a:fillRect/>
                                    </a:stretch>
                                  </pic:blipFill>
                                  <pic:spPr>
                                    <a:xfrm>
                                      <a:off x="0" y="0"/>
                                      <a:ext cx="2184400" cy="1136650"/>
                                    </a:xfrm>
                                    <a:prstGeom prst="rect">
                                      <a:avLst/>
                                    </a:prstGeom>
                                  </pic:spPr>
                                </pic:pic>
                              </a:graphicData>
                            </a:graphic>
                          </wp:inline>
                        </w:drawing>
                      </w:r>
                    </w:p>
                    <w:tbl>
                      <w:tblPr>
                        <w:tblStyle w:val="NewsletterTable"/>
                        <w:tblW w:w="5000" w:type="pct"/>
                        <w:jc w:val="center"/>
                        <w:tblLook w:val="04A0" w:firstRow="1" w:lastRow="0" w:firstColumn="1" w:lastColumn="0" w:noHBand="0" w:noVBand="1"/>
                      </w:tblPr>
                      <w:tblGrid>
                        <w:gridCol w:w="3577"/>
                      </w:tblGrid>
                      <w:tr w:rsidR="005D5BF5" w14:paraId="76E2F894"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310DBB9B" w14:textId="77777777" w:rsidR="005D5BF5" w:rsidRDefault="005D5BF5">
                            <w:pPr>
                              <w:pStyle w:val="TableSpace"/>
                            </w:pPr>
                          </w:p>
                        </w:tc>
                      </w:tr>
                      <w:tr w:rsidR="005D5BF5" w14:paraId="48ED05CA" w14:textId="77777777" w:rsidTr="00E671AF">
                        <w:trPr>
                          <w:trHeight w:val="12502"/>
                          <w:jc w:val="center"/>
                        </w:trPr>
                        <w:tc>
                          <w:tcPr>
                            <w:tcW w:w="3439" w:type="dxa"/>
                            <w:tcBorders>
                              <w:top w:val="nil"/>
                              <w:bottom w:val="nil"/>
                            </w:tcBorders>
                          </w:tcPr>
                          <w:p w14:paraId="7C674CB5" w14:textId="52922C08" w:rsidR="00DA20AD" w:rsidRDefault="00C275E3" w:rsidP="00E671AF">
                            <w:pPr>
                              <w:pStyle w:val="Heading2"/>
                              <w:ind w:left="0"/>
                              <w:outlineLvl w:val="1"/>
                              <w:rPr>
                                <w:b w:val="0"/>
                                <w:sz w:val="20"/>
                              </w:rPr>
                            </w:pPr>
                            <w:r w:rsidRPr="00C275E3">
                              <w:rPr>
                                <w:b w:val="0"/>
                                <w:sz w:val="20"/>
                              </w:rPr>
                              <w:t xml:space="preserve">Pick a way to receive messages for English 1 - </w:t>
                            </w:r>
                            <w:r w:rsidR="000515B2">
                              <w:rPr>
                                <w:b w:val="0"/>
                                <w:sz w:val="20"/>
                              </w:rPr>
                              <w:t>Honors</w:t>
                            </w:r>
                            <w:r w:rsidRPr="00C275E3">
                              <w:rPr>
                                <w:b w:val="0"/>
                                <w:sz w:val="20"/>
                              </w:rPr>
                              <w:t>:</w:t>
                            </w:r>
                          </w:p>
                          <w:p w14:paraId="212C0D6A" w14:textId="4964DCED" w:rsidR="001038B5" w:rsidRDefault="00E703FE" w:rsidP="000515B2">
                            <w:pPr>
                              <w:ind w:left="0"/>
                              <w:rPr>
                                <w:b/>
                                <w:sz w:val="18"/>
                                <w:szCs w:val="18"/>
                              </w:rPr>
                            </w:pPr>
                            <w:hyperlink r:id="rId20" w:history="1">
                              <w:r w:rsidR="00A81835" w:rsidRPr="000A771D">
                                <w:rPr>
                                  <w:rStyle w:val="Hyperlink"/>
                                  <w:b/>
                                  <w:sz w:val="18"/>
                                  <w:szCs w:val="18"/>
                                </w:rPr>
                                <w:t>https://www.remind.com/join/g97kbc</w:t>
                              </w:r>
                            </w:hyperlink>
                          </w:p>
                          <w:p w14:paraId="64302DBA" w14:textId="77777777" w:rsidR="00A81835" w:rsidRDefault="00A81835" w:rsidP="000515B2">
                            <w:pPr>
                              <w:ind w:left="0"/>
                              <w:rPr>
                                <w:b/>
                                <w:sz w:val="18"/>
                                <w:szCs w:val="18"/>
                              </w:rPr>
                            </w:pPr>
                          </w:p>
                          <w:p w14:paraId="3C8544A4" w14:textId="77777777" w:rsidR="00A81835" w:rsidRDefault="00A81835" w:rsidP="000515B2">
                            <w:pPr>
                              <w:ind w:left="0"/>
                              <w:rPr>
                                <w:b/>
                                <w:sz w:val="18"/>
                                <w:szCs w:val="18"/>
                              </w:rPr>
                            </w:pPr>
                            <w:r>
                              <w:rPr>
                                <w:b/>
                                <w:noProof/>
                                <w:sz w:val="18"/>
                                <w:szCs w:val="18"/>
                              </w:rPr>
                              <w:drawing>
                                <wp:inline distT="0" distB="0" distL="0" distR="0" wp14:anchorId="69771E1A" wp14:editId="53AD1A00">
                                  <wp:extent cx="2179955" cy="1793240"/>
                                  <wp:effectExtent l="0" t="0" r="0" b="0"/>
                                  <wp:docPr id="29" name="Picture 2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rge_0a8b3b77-709b-4cfd-a587-db6dbf5cd650.jpg"/>
                                          <pic:cNvPicPr/>
                                        </pic:nvPicPr>
                                        <pic:blipFill>
                                          <a:blip r:embed="rId18">
                                            <a:extLst>
                                              <a:ext uri="{28A0092B-C50C-407E-A947-70E740481C1C}">
                                                <a14:useLocalDpi xmlns:a14="http://schemas.microsoft.com/office/drawing/2010/main" val="0"/>
                                              </a:ext>
                                            </a:extLst>
                                          </a:blip>
                                          <a:stretch>
                                            <a:fillRect/>
                                          </a:stretch>
                                        </pic:blipFill>
                                        <pic:spPr>
                                          <a:xfrm>
                                            <a:off x="0" y="0"/>
                                            <a:ext cx="2179955" cy="1793240"/>
                                          </a:xfrm>
                                          <a:prstGeom prst="rect">
                                            <a:avLst/>
                                          </a:prstGeom>
                                        </pic:spPr>
                                      </pic:pic>
                                    </a:graphicData>
                                  </a:graphic>
                                </wp:inline>
                              </w:drawing>
                            </w:r>
                          </w:p>
                          <w:p w14:paraId="2724B54A" w14:textId="77777777" w:rsidR="00A81835" w:rsidRDefault="00A81835" w:rsidP="000515B2">
                            <w:pPr>
                              <w:ind w:left="0"/>
                              <w:rPr>
                                <w:b/>
                                <w:sz w:val="18"/>
                                <w:szCs w:val="18"/>
                              </w:rPr>
                            </w:pPr>
                          </w:p>
                          <w:p w14:paraId="5F2D6C0D" w14:textId="3832E0C0" w:rsidR="00A81835" w:rsidRDefault="00A81835" w:rsidP="000515B2">
                            <w:pPr>
                              <w:ind w:left="0"/>
                              <w:rPr>
                                <w:b/>
                                <w:sz w:val="18"/>
                                <w:szCs w:val="18"/>
                              </w:rPr>
                            </w:pPr>
                          </w:p>
                          <w:p w14:paraId="12E4FB2C" w14:textId="75847D28" w:rsidR="00A81835" w:rsidRDefault="00A81835" w:rsidP="000515B2">
                            <w:pPr>
                              <w:ind w:left="0"/>
                              <w:rPr>
                                <w:b/>
                                <w:sz w:val="18"/>
                                <w:szCs w:val="18"/>
                              </w:rPr>
                            </w:pPr>
                          </w:p>
                          <w:p w14:paraId="76C24DE1" w14:textId="77777777" w:rsidR="00A81835" w:rsidRDefault="00A81835" w:rsidP="000515B2">
                            <w:pPr>
                              <w:ind w:left="0"/>
                              <w:rPr>
                                <w:b/>
                                <w:sz w:val="18"/>
                                <w:szCs w:val="18"/>
                              </w:rPr>
                            </w:pPr>
                          </w:p>
                          <w:p w14:paraId="64CA88BF" w14:textId="7D7A5C94" w:rsidR="00A81835" w:rsidRPr="00DA20AD" w:rsidRDefault="00A81835" w:rsidP="000515B2">
                            <w:pPr>
                              <w:ind w:left="0"/>
                              <w:rPr>
                                <w:b/>
                                <w:sz w:val="18"/>
                                <w:szCs w:val="18"/>
                              </w:rPr>
                            </w:pPr>
                            <w:r>
                              <w:rPr>
                                <w:b/>
                                <w:noProof/>
                                <w:sz w:val="18"/>
                                <w:szCs w:val="18"/>
                              </w:rPr>
                              <w:drawing>
                                <wp:inline distT="0" distB="0" distL="0" distR="0" wp14:anchorId="5A3E982B" wp14:editId="3555D0AA">
                                  <wp:extent cx="2179955" cy="1471295"/>
                                  <wp:effectExtent l="0" t="0" r="0" b="0"/>
                                  <wp:docPr id="30" name="Picture 30"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with-my-my-online-class-teacher-green-screen-aBpu4.jpg"/>
                                          <pic:cNvPicPr/>
                                        </pic:nvPicPr>
                                        <pic:blipFill>
                                          <a:blip r:embed="rId19">
                                            <a:extLst>
                                              <a:ext uri="{28A0092B-C50C-407E-A947-70E740481C1C}">
                                                <a14:useLocalDpi xmlns:a14="http://schemas.microsoft.com/office/drawing/2010/main" val="0"/>
                                              </a:ext>
                                            </a:extLst>
                                          </a:blip>
                                          <a:stretch>
                                            <a:fillRect/>
                                          </a:stretch>
                                        </pic:blipFill>
                                        <pic:spPr>
                                          <a:xfrm>
                                            <a:off x="0" y="0"/>
                                            <a:ext cx="2179955" cy="1471295"/>
                                          </a:xfrm>
                                          <a:prstGeom prst="rect">
                                            <a:avLst/>
                                          </a:prstGeom>
                                        </pic:spPr>
                                      </pic:pic>
                                    </a:graphicData>
                                  </a:graphic>
                                </wp:inline>
                              </w:drawing>
                            </w:r>
                          </w:p>
                        </w:tc>
                      </w:tr>
                    </w:tbl>
                    <w:p w14:paraId="480400A2" w14:textId="77777777" w:rsidR="005D5BF5" w:rsidRDefault="005D5BF5">
                      <w:pPr>
                        <w:pStyle w:val="NoSpacing"/>
                      </w:pPr>
                    </w:p>
                  </w:txbxContent>
                </v:textbox>
                <w10:wrap type="square" side="left" anchorx="page" anchory="margin"/>
              </v:shape>
            </w:pict>
          </mc:Fallback>
        </mc:AlternateContent>
      </w:r>
      <w:r w:rsidR="00CA6D99" w:rsidRPr="00595000">
        <w:rPr>
          <w:color w:val="auto"/>
        </w:rPr>
        <w:t>work task immediately after turning in any assignments.</w:t>
      </w:r>
    </w:p>
    <w:p w14:paraId="0EE04E28" w14:textId="77777777" w:rsidR="00595000" w:rsidRPr="00CA6D99" w:rsidRDefault="00CA6D99" w:rsidP="00CA6D99">
      <w:pPr>
        <w:pStyle w:val="ListParagraph"/>
        <w:numPr>
          <w:ilvl w:val="0"/>
          <w:numId w:val="12"/>
        </w:numPr>
        <w:rPr>
          <w:color w:val="auto"/>
        </w:rPr>
      </w:pPr>
      <w:r w:rsidRPr="00595000">
        <w:rPr>
          <w:color w:val="auto"/>
        </w:rPr>
        <w:t xml:space="preserve">Class starts as soon as you walk into my classroom! NOT when the bell rings. </w:t>
      </w:r>
    </w:p>
    <w:p w14:paraId="4E23059C" w14:textId="77777777" w:rsidR="00287D7B" w:rsidRPr="00595000" w:rsidRDefault="00287D7B" w:rsidP="00393419">
      <w:pPr>
        <w:ind w:left="0"/>
        <w:rPr>
          <w:b/>
          <w:color w:val="auto"/>
          <w:sz w:val="24"/>
          <w:szCs w:val="24"/>
        </w:rPr>
      </w:pPr>
      <w:r w:rsidRPr="00595000">
        <w:rPr>
          <w:b/>
          <w:color w:val="auto"/>
          <w:sz w:val="24"/>
          <w:szCs w:val="24"/>
        </w:rPr>
        <w:t>Absences:</w:t>
      </w:r>
    </w:p>
    <w:p w14:paraId="309B0A8A" w14:textId="2E52C62B" w:rsidR="0003241C" w:rsidRPr="00595000" w:rsidRDefault="0003241C" w:rsidP="0003241C">
      <w:pPr>
        <w:pStyle w:val="ListParagraph"/>
        <w:numPr>
          <w:ilvl w:val="0"/>
          <w:numId w:val="21"/>
        </w:numPr>
        <w:rPr>
          <w:b/>
          <w:color w:val="auto"/>
        </w:rPr>
      </w:pPr>
      <w:r w:rsidRPr="00595000">
        <w:rPr>
          <w:b/>
          <w:color w:val="auto"/>
        </w:rPr>
        <w:t>Check the class website</w:t>
      </w:r>
      <w:r w:rsidR="000515B2">
        <w:rPr>
          <w:b/>
          <w:color w:val="auto"/>
        </w:rPr>
        <w:t>:  SCHOOLOGY.COM</w:t>
      </w:r>
    </w:p>
    <w:p w14:paraId="46F013F1" w14:textId="77777777" w:rsidR="003076E0" w:rsidRPr="00595000" w:rsidRDefault="003076E0" w:rsidP="003076E0">
      <w:pPr>
        <w:pStyle w:val="ListParagraph"/>
        <w:numPr>
          <w:ilvl w:val="0"/>
          <w:numId w:val="9"/>
        </w:numPr>
        <w:rPr>
          <w:color w:val="auto"/>
        </w:rPr>
      </w:pPr>
      <w:r w:rsidRPr="00595000">
        <w:rPr>
          <w:b/>
          <w:color w:val="auto"/>
        </w:rPr>
        <w:t>Check with fellow classmates</w:t>
      </w:r>
      <w:r w:rsidRPr="00595000">
        <w:rPr>
          <w:color w:val="auto"/>
        </w:rPr>
        <w:t xml:space="preserve"> for any notes/ bell</w:t>
      </w:r>
      <w:r w:rsidR="003E6D69">
        <w:rPr>
          <w:color w:val="auto"/>
        </w:rPr>
        <w:t xml:space="preserve"> </w:t>
      </w:r>
      <w:r w:rsidRPr="00595000">
        <w:rPr>
          <w:color w:val="auto"/>
        </w:rPr>
        <w:t>work assignments/ readings you missed.</w:t>
      </w:r>
    </w:p>
    <w:p w14:paraId="604BBA85" w14:textId="77777777" w:rsidR="00287D7B" w:rsidRPr="00595000" w:rsidRDefault="00287D7B" w:rsidP="00287D7B">
      <w:pPr>
        <w:rPr>
          <w:b/>
          <w:color w:val="auto"/>
          <w:sz w:val="24"/>
          <w:szCs w:val="24"/>
        </w:rPr>
      </w:pPr>
      <w:r w:rsidRPr="00595000">
        <w:rPr>
          <w:b/>
          <w:color w:val="auto"/>
          <w:sz w:val="24"/>
          <w:szCs w:val="24"/>
        </w:rPr>
        <w:t>Late/ Make-up Work:</w:t>
      </w:r>
    </w:p>
    <w:p w14:paraId="543F79DA" w14:textId="77777777" w:rsidR="0003012E" w:rsidRPr="00595000" w:rsidRDefault="0003012E" w:rsidP="0003012E">
      <w:pPr>
        <w:pStyle w:val="ListParagraph"/>
        <w:numPr>
          <w:ilvl w:val="0"/>
          <w:numId w:val="12"/>
        </w:numPr>
        <w:rPr>
          <w:b/>
          <w:color w:val="auto"/>
        </w:rPr>
      </w:pPr>
      <w:r w:rsidRPr="00595000">
        <w:rPr>
          <w:b/>
          <w:color w:val="auto"/>
        </w:rPr>
        <w:t>Late work:</w:t>
      </w:r>
    </w:p>
    <w:p w14:paraId="22328281" w14:textId="77777777" w:rsidR="0003012E" w:rsidRPr="00595000" w:rsidRDefault="005F16DE" w:rsidP="0003012E">
      <w:pPr>
        <w:pStyle w:val="ListParagraph"/>
        <w:numPr>
          <w:ilvl w:val="1"/>
          <w:numId w:val="12"/>
        </w:numPr>
        <w:rPr>
          <w:b/>
          <w:color w:val="auto"/>
        </w:rPr>
      </w:pPr>
      <w:r w:rsidRPr="00595000">
        <w:rPr>
          <w:b/>
          <w:color w:val="auto"/>
        </w:rPr>
        <w:t xml:space="preserve">Assignments are due at the beginning of class. </w:t>
      </w:r>
    </w:p>
    <w:p w14:paraId="06C54E55" w14:textId="77777777" w:rsidR="005F16DE" w:rsidRPr="00595000" w:rsidRDefault="005F16DE" w:rsidP="0003012E">
      <w:pPr>
        <w:pStyle w:val="ListParagraph"/>
        <w:numPr>
          <w:ilvl w:val="1"/>
          <w:numId w:val="12"/>
        </w:numPr>
        <w:rPr>
          <w:b/>
          <w:color w:val="auto"/>
        </w:rPr>
      </w:pPr>
      <w:r w:rsidRPr="00595000">
        <w:rPr>
          <w:b/>
          <w:color w:val="auto"/>
        </w:rPr>
        <w:t>Your assignment is considered late if…</w:t>
      </w:r>
    </w:p>
    <w:p w14:paraId="5A5AC095" w14:textId="77777777" w:rsidR="005F16DE" w:rsidRPr="00595000" w:rsidRDefault="005F16DE" w:rsidP="0003012E">
      <w:pPr>
        <w:pStyle w:val="ListParagraph"/>
        <w:numPr>
          <w:ilvl w:val="2"/>
          <w:numId w:val="10"/>
        </w:numPr>
        <w:rPr>
          <w:color w:val="auto"/>
        </w:rPr>
      </w:pPr>
      <w:r w:rsidRPr="00595000">
        <w:rPr>
          <w:color w:val="auto"/>
        </w:rPr>
        <w:t>It is turned in at the end of class.</w:t>
      </w:r>
    </w:p>
    <w:p w14:paraId="669B0CB0" w14:textId="77777777" w:rsidR="005F16DE" w:rsidRPr="00595000" w:rsidRDefault="005F16DE" w:rsidP="0003012E">
      <w:pPr>
        <w:pStyle w:val="ListParagraph"/>
        <w:numPr>
          <w:ilvl w:val="2"/>
          <w:numId w:val="10"/>
        </w:numPr>
        <w:rPr>
          <w:color w:val="auto"/>
        </w:rPr>
      </w:pPr>
      <w:r w:rsidRPr="00595000">
        <w:rPr>
          <w:color w:val="auto"/>
        </w:rPr>
        <w:t>It is turned in at the end of the day.</w:t>
      </w:r>
    </w:p>
    <w:p w14:paraId="65429FBD" w14:textId="77777777" w:rsidR="005F16DE" w:rsidRDefault="005F16DE" w:rsidP="0003012E">
      <w:pPr>
        <w:pStyle w:val="ListParagraph"/>
        <w:numPr>
          <w:ilvl w:val="2"/>
          <w:numId w:val="10"/>
        </w:numPr>
        <w:rPr>
          <w:color w:val="auto"/>
        </w:rPr>
      </w:pPr>
      <w:r w:rsidRPr="00595000">
        <w:rPr>
          <w:color w:val="auto"/>
        </w:rPr>
        <w:t xml:space="preserve">It </w:t>
      </w:r>
      <w:r w:rsidR="0003012E" w:rsidRPr="00595000">
        <w:rPr>
          <w:color w:val="auto"/>
        </w:rPr>
        <w:t>is turned in the day after the due date.</w:t>
      </w:r>
    </w:p>
    <w:p w14:paraId="47F713C4" w14:textId="77777777" w:rsidR="00C44BD4" w:rsidRDefault="00C44BD4" w:rsidP="00C44BD4">
      <w:pPr>
        <w:pStyle w:val="ListParagraph"/>
        <w:numPr>
          <w:ilvl w:val="1"/>
          <w:numId w:val="10"/>
        </w:numPr>
        <w:rPr>
          <w:color w:val="auto"/>
        </w:rPr>
      </w:pPr>
      <w:r>
        <w:rPr>
          <w:color w:val="auto"/>
        </w:rPr>
        <w:t xml:space="preserve">Every student will receive </w:t>
      </w:r>
      <w:r w:rsidRPr="00C44BD4">
        <w:rPr>
          <w:b/>
          <w:color w:val="auto"/>
        </w:rPr>
        <w:t>3 Hardship Coupons</w:t>
      </w:r>
      <w:r>
        <w:rPr>
          <w:color w:val="auto"/>
        </w:rPr>
        <w:t xml:space="preserve"> per semester that can be redeemed for either one additional day to turn in a </w:t>
      </w:r>
      <w:r w:rsidR="005F4930">
        <w:rPr>
          <w:color w:val="auto"/>
        </w:rPr>
        <w:t>daily-work</w:t>
      </w:r>
      <w:r>
        <w:rPr>
          <w:color w:val="auto"/>
        </w:rPr>
        <w:t xml:space="preserve"> assignment, an extra day to study for an exam, or one extra point on the semester exam. </w:t>
      </w:r>
    </w:p>
    <w:p w14:paraId="6CBE1493" w14:textId="77777777" w:rsidR="00CA6D99" w:rsidRPr="00595000" w:rsidRDefault="00CA6D99" w:rsidP="00CA6D99">
      <w:pPr>
        <w:pStyle w:val="ListParagraph"/>
        <w:ind w:left="1584"/>
        <w:rPr>
          <w:color w:val="auto"/>
        </w:rPr>
      </w:pPr>
    </w:p>
    <w:p w14:paraId="53284B74" w14:textId="77777777" w:rsidR="003105F3" w:rsidRPr="00595000" w:rsidRDefault="003105F3" w:rsidP="003105F3">
      <w:pPr>
        <w:pStyle w:val="ListParagraph"/>
        <w:numPr>
          <w:ilvl w:val="0"/>
          <w:numId w:val="12"/>
        </w:numPr>
        <w:rPr>
          <w:b/>
          <w:color w:val="auto"/>
        </w:rPr>
      </w:pPr>
      <w:r w:rsidRPr="00595000">
        <w:rPr>
          <w:b/>
          <w:color w:val="auto"/>
        </w:rPr>
        <w:t>Make-up work:</w:t>
      </w:r>
      <w:r w:rsidR="00B20A60">
        <w:rPr>
          <w:b/>
          <w:color w:val="auto"/>
        </w:rPr>
        <w:t xml:space="preserve"> As per BISD Student Code of Conduct</w:t>
      </w:r>
    </w:p>
    <w:p w14:paraId="4BE38B50" w14:textId="77777777" w:rsidR="003105F3" w:rsidRDefault="003105F3" w:rsidP="003105F3">
      <w:pPr>
        <w:pStyle w:val="ListParagraph"/>
        <w:numPr>
          <w:ilvl w:val="1"/>
          <w:numId w:val="12"/>
        </w:numPr>
        <w:rPr>
          <w:color w:val="auto"/>
        </w:rPr>
      </w:pPr>
      <w:r w:rsidRPr="00595000">
        <w:rPr>
          <w:color w:val="auto"/>
        </w:rPr>
        <w:t>Assignments turned in late due to an</w:t>
      </w:r>
      <w:r w:rsidRPr="00595000">
        <w:rPr>
          <w:b/>
          <w:color w:val="auto"/>
        </w:rPr>
        <w:t xml:space="preserve"> excused absence </w:t>
      </w:r>
      <w:r w:rsidRPr="00595000">
        <w:rPr>
          <w:color w:val="auto"/>
        </w:rPr>
        <w:t>will be accepted and graded without penalty</w:t>
      </w:r>
      <w:r w:rsidR="00CA6D99">
        <w:rPr>
          <w:color w:val="auto"/>
        </w:rPr>
        <w:t xml:space="preserve">, however, the student must do his/her due diligence in using the tools given to turn in the assignment on time. </w:t>
      </w:r>
    </w:p>
    <w:p w14:paraId="736464A9" w14:textId="77777777" w:rsidR="00C16A34" w:rsidRDefault="00C16A34" w:rsidP="00C16A34">
      <w:pPr>
        <w:pStyle w:val="ListParagraph"/>
        <w:ind w:left="1584"/>
        <w:rPr>
          <w:color w:val="auto"/>
        </w:rPr>
      </w:pPr>
    </w:p>
    <w:p w14:paraId="6D76971C" w14:textId="77777777" w:rsidR="00B20A60" w:rsidRDefault="00B20A60" w:rsidP="00B20A60">
      <w:pPr>
        <w:pStyle w:val="ListParagraph"/>
        <w:numPr>
          <w:ilvl w:val="0"/>
          <w:numId w:val="12"/>
        </w:numPr>
        <w:rPr>
          <w:color w:val="auto"/>
        </w:rPr>
      </w:pPr>
      <w:r w:rsidRPr="00C16A34">
        <w:rPr>
          <w:b/>
          <w:color w:val="auto"/>
        </w:rPr>
        <w:t>Retests:</w:t>
      </w:r>
      <w:r>
        <w:rPr>
          <w:color w:val="auto"/>
        </w:rPr>
        <w:t xml:space="preserve"> A retest opportunity will be offered for exams taken in class on which the student scored less than a 70. </w:t>
      </w:r>
    </w:p>
    <w:p w14:paraId="799006C7" w14:textId="77777777" w:rsidR="00B20A60" w:rsidRPr="00595000" w:rsidRDefault="00B20A60" w:rsidP="00C16A34">
      <w:pPr>
        <w:pStyle w:val="ListParagraph"/>
        <w:numPr>
          <w:ilvl w:val="1"/>
          <w:numId w:val="12"/>
        </w:numPr>
        <w:rPr>
          <w:color w:val="auto"/>
        </w:rPr>
      </w:pPr>
      <w:r>
        <w:rPr>
          <w:color w:val="auto"/>
        </w:rPr>
        <w:t xml:space="preserve">The student will be notified </w:t>
      </w:r>
      <w:r w:rsidR="00C16A34">
        <w:rPr>
          <w:color w:val="auto"/>
        </w:rPr>
        <w:t xml:space="preserve">of a failing test grade no later than 5 days after the test is given. </w:t>
      </w:r>
    </w:p>
    <w:p w14:paraId="2560F901" w14:textId="59E7033B" w:rsidR="00DF1593" w:rsidRPr="00595000" w:rsidRDefault="0013729D" w:rsidP="00595000">
      <w:pPr>
        <w:ind w:left="0"/>
        <w:rPr>
          <w:b/>
          <w:color w:val="auto"/>
          <w:sz w:val="24"/>
          <w:szCs w:val="24"/>
        </w:rPr>
      </w:pPr>
      <w:r>
        <w:rPr>
          <w:b/>
          <w:noProof/>
          <w:color w:val="auto"/>
          <w:sz w:val="24"/>
          <w:szCs w:val="24"/>
        </w:rPr>
        <mc:AlternateContent>
          <mc:Choice Requires="wpi">
            <w:drawing>
              <wp:anchor distT="0" distB="0" distL="114300" distR="114300" simplePos="0" relativeHeight="251677696" behindDoc="0" locked="0" layoutInCell="1" allowOverlap="1" wp14:anchorId="73B320EC" wp14:editId="7E76B3B3">
                <wp:simplePos x="0" y="0"/>
                <wp:positionH relativeFrom="column">
                  <wp:posOffset>-1524250</wp:posOffset>
                </wp:positionH>
                <wp:positionV relativeFrom="paragraph">
                  <wp:posOffset>317260</wp:posOffset>
                </wp:positionV>
                <wp:extent cx="6840" cy="360"/>
                <wp:effectExtent l="57150" t="38100" r="50800" b="57150"/>
                <wp:wrapNone/>
                <wp:docPr id="5"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684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2D2A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20.7pt;margin-top:24.3pt;width:2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">
                <v:imagedata r:id="rId22" o:title=""/>
              </v:shape>
            </w:pict>
          </mc:Fallback>
        </mc:AlternateContent>
      </w:r>
      <w:r w:rsidR="00287D7B" w:rsidRPr="00595000">
        <w:rPr>
          <w:b/>
          <w:color w:val="auto"/>
          <w:sz w:val="24"/>
          <w:szCs w:val="24"/>
        </w:rPr>
        <w:t>Electronic Devices:</w:t>
      </w:r>
    </w:p>
    <w:p w14:paraId="143D66D2" w14:textId="6F74076A" w:rsidR="006B5935" w:rsidRPr="00595000" w:rsidRDefault="0013729D" w:rsidP="00B27E59">
      <w:pPr>
        <w:rPr>
          <w:color w:val="auto"/>
        </w:rPr>
      </w:pPr>
      <w:r>
        <w:rPr>
          <w:noProof/>
          <w:color w:val="auto"/>
        </w:rPr>
        <mc:AlternateContent>
          <mc:Choice Requires="wpi">
            <w:drawing>
              <wp:anchor distT="0" distB="0" distL="114300" distR="114300" simplePos="0" relativeHeight="251688960" behindDoc="0" locked="0" layoutInCell="1" allowOverlap="1" wp14:anchorId="4F07E96D" wp14:editId="04F07E6A">
                <wp:simplePos x="0" y="0"/>
                <wp:positionH relativeFrom="column">
                  <wp:posOffset>766445</wp:posOffset>
                </wp:positionH>
                <wp:positionV relativeFrom="paragraph">
                  <wp:posOffset>-489585</wp:posOffset>
                </wp:positionV>
                <wp:extent cx="2998470" cy="1397635"/>
                <wp:effectExtent l="38100" t="57150" r="68580" b="69215"/>
                <wp:wrapNone/>
                <wp:docPr id="24" name="Ink 24"/>
                <wp:cNvGraphicFramePr/>
                <a:graphic xmlns:a="http://schemas.openxmlformats.org/drawingml/2006/main">
                  <a:graphicData uri="http://schemas.microsoft.com/office/word/2010/wordprocessingInk">
                    <w14:contentPart bwMode="auto" r:id="rId23">
                      <w14:nvContentPartPr>
                        <w14:cNvContentPartPr/>
                      </w14:nvContentPartPr>
                      <w14:xfrm>
                        <a:off x="0" y="0"/>
                        <a:ext cx="2998470" cy="139763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9E4DB" id="Ink 24" o:spid="_x0000_s1026" type="#_x0000_t75" style="position:absolute;margin-left:58.95pt;margin-top:-39.95pt;width:238.9pt;height:112.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">
                <v:imagedata r:id="rId24" o:title=""/>
              </v:shape>
            </w:pict>
          </mc:Fallback>
        </mc:AlternateContent>
      </w:r>
      <w:r w:rsidR="00DF1593" w:rsidRPr="00595000">
        <w:rPr>
          <w:color w:val="auto"/>
        </w:rPr>
        <w:t>The use</w:t>
      </w:r>
      <w:r w:rsidR="00B27E59" w:rsidRPr="00595000">
        <w:rPr>
          <w:color w:val="auto"/>
        </w:rPr>
        <w:t xml:space="preserve"> of electronic devices is </w:t>
      </w:r>
      <w:r w:rsidR="00B27E59" w:rsidRPr="00595000">
        <w:rPr>
          <w:b/>
          <w:color w:val="auto"/>
        </w:rPr>
        <w:t>not permitted</w:t>
      </w:r>
      <w:r w:rsidR="00B27E59" w:rsidRPr="00595000">
        <w:rPr>
          <w:color w:val="auto"/>
        </w:rPr>
        <w:t xml:space="preserve"> in the classroom unless the teacher has stated otherwise.</w:t>
      </w:r>
    </w:p>
    <w:p w14:paraId="129E3665" w14:textId="0AC0DA94" w:rsidR="00287D7B" w:rsidRPr="00595000" w:rsidRDefault="006B5935" w:rsidP="006B5935">
      <w:pPr>
        <w:pStyle w:val="ListParagraph"/>
        <w:numPr>
          <w:ilvl w:val="0"/>
          <w:numId w:val="12"/>
        </w:numPr>
        <w:rPr>
          <w:b/>
          <w:color w:val="auto"/>
        </w:rPr>
      </w:pPr>
      <w:r w:rsidRPr="00595000">
        <w:rPr>
          <w:b/>
          <w:color w:val="auto"/>
        </w:rPr>
        <w:t>1</w:t>
      </w:r>
      <w:r w:rsidRPr="00595000">
        <w:rPr>
          <w:b/>
          <w:color w:val="auto"/>
          <w:vertAlign w:val="superscript"/>
        </w:rPr>
        <w:t>st</w:t>
      </w:r>
      <w:r w:rsidRPr="00595000">
        <w:rPr>
          <w:b/>
          <w:color w:val="auto"/>
        </w:rPr>
        <w:t xml:space="preserve"> offense </w:t>
      </w:r>
      <w:r w:rsidRPr="00595000">
        <w:rPr>
          <w:b/>
          <w:color w:val="auto"/>
        </w:rPr>
        <w:sym w:font="Wingdings" w:char="F0E0"/>
      </w:r>
      <w:r w:rsidRPr="00595000">
        <w:rPr>
          <w:b/>
          <w:color w:val="auto"/>
        </w:rPr>
        <w:t xml:space="preserve"> verbal warning</w:t>
      </w:r>
    </w:p>
    <w:p w14:paraId="5A998BB1" w14:textId="77777777" w:rsidR="00E6424D" w:rsidRDefault="00C275E3" w:rsidP="00DE6816">
      <w:pPr>
        <w:pStyle w:val="ListParagraph"/>
        <w:numPr>
          <w:ilvl w:val="0"/>
          <w:numId w:val="12"/>
        </w:numPr>
        <w:rPr>
          <w:b/>
          <w:color w:val="auto"/>
        </w:rPr>
      </w:pPr>
      <w:r>
        <w:rPr>
          <w:b/>
          <w:noProof/>
          <w:color w:val="auto"/>
        </w:rPr>
        <mc:AlternateContent>
          <mc:Choice Requires="wps">
            <w:drawing>
              <wp:anchor distT="0" distB="0" distL="114300" distR="114300" simplePos="0" relativeHeight="251674624" behindDoc="0" locked="0" layoutInCell="1" allowOverlap="0" wp14:anchorId="2147B5BA" wp14:editId="5713602F">
                <wp:simplePos x="0" y="0"/>
                <wp:positionH relativeFrom="page">
                  <wp:posOffset>5351476</wp:posOffset>
                </wp:positionH>
                <wp:positionV relativeFrom="margin">
                  <wp:posOffset>52485</wp:posOffset>
                </wp:positionV>
                <wp:extent cx="2221230" cy="8292465"/>
                <wp:effectExtent l="0" t="0" r="5715" b="13335"/>
                <wp:wrapSquare wrapText="left"/>
                <wp:docPr id="11" name="Text Box 3" descr="Newsletter sideba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230" cy="8292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000" w:type="pct"/>
                              <w:jc w:val="center"/>
                              <w:tblLook w:val="04A0" w:firstRow="1" w:lastRow="0" w:firstColumn="1" w:lastColumn="0" w:noHBand="0" w:noVBand="1"/>
                            </w:tblPr>
                            <w:tblGrid>
                              <w:gridCol w:w="3445"/>
                            </w:tblGrid>
                            <w:tr w:rsidR="00E671AF" w14:paraId="4F31111E" w14:textId="77777777" w:rsidTr="00E671AF">
                              <w:trPr>
                                <w:cnfStyle w:val="100000000000" w:firstRow="1" w:lastRow="0" w:firstColumn="0" w:lastColumn="0" w:oddVBand="0" w:evenVBand="0" w:oddHBand="0" w:evenHBand="0" w:firstRowFirstColumn="0" w:firstRowLastColumn="0" w:lastRowFirstColumn="0" w:lastRowLastColumn="0"/>
                                <w:jc w:val="center"/>
                              </w:trPr>
                              <w:tc>
                                <w:tcPr>
                                  <w:tcW w:w="3449" w:type="dxa"/>
                                  <w:tcBorders>
                                    <w:bottom w:val="nil"/>
                                  </w:tcBorders>
                                </w:tcPr>
                                <w:p w14:paraId="7709D4AE" w14:textId="77777777" w:rsidR="00E671AF" w:rsidRDefault="00E671AF">
                                  <w:pPr>
                                    <w:pStyle w:val="TableSpace"/>
                                  </w:pPr>
                                </w:p>
                              </w:tc>
                            </w:tr>
                            <w:tr w:rsidR="00E671AF" w14:paraId="6B92F2A4" w14:textId="77777777" w:rsidTr="00E671AF">
                              <w:trPr>
                                <w:trHeight w:val="12502"/>
                                <w:jc w:val="center"/>
                              </w:trPr>
                              <w:tc>
                                <w:tcPr>
                                  <w:tcW w:w="3449" w:type="dxa"/>
                                  <w:tcBorders>
                                    <w:top w:val="nil"/>
                                    <w:bottom w:val="nil"/>
                                  </w:tcBorders>
                                </w:tcPr>
                                <w:p w14:paraId="286A9A1F" w14:textId="77777777" w:rsidR="00E671AF" w:rsidRPr="008B5280" w:rsidRDefault="007F5643" w:rsidP="00E671AF">
                                  <w:pPr>
                                    <w:pStyle w:val="Heading2"/>
                                    <w:ind w:left="0"/>
                                    <w:outlineLvl w:val="1"/>
                                    <w:rPr>
                                      <w:rFonts w:asciiTheme="minorHAnsi" w:eastAsiaTheme="minorEastAsia" w:hAnsiTheme="minorHAnsi" w:cstheme="minorBidi"/>
                                      <w:bCs w:val="0"/>
                                      <w:color w:val="262626" w:themeColor="text1" w:themeTint="D9"/>
                                    </w:rPr>
                                  </w:pPr>
                                  <w:r>
                                    <w:rPr>
                                      <w:rFonts w:asciiTheme="minorHAnsi" w:eastAsiaTheme="minorEastAsia" w:hAnsiTheme="minorHAnsi" w:cstheme="minorBidi"/>
                                      <w:bCs w:val="0"/>
                                      <w:color w:val="262626" w:themeColor="text1" w:themeTint="D9"/>
                                    </w:rPr>
                                    <w:t xml:space="preserve">  </w:t>
                                  </w:r>
                                  <w:r w:rsidR="008B5280" w:rsidRPr="008B5280">
                                    <w:rPr>
                                      <w:rFonts w:asciiTheme="minorHAnsi" w:eastAsiaTheme="minorEastAsia" w:hAnsiTheme="minorHAnsi" w:cstheme="minorBidi"/>
                                      <w:bCs w:val="0"/>
                                      <w:color w:val="262626" w:themeColor="text1" w:themeTint="D9"/>
                                    </w:rPr>
                                    <w:t>Course Materials</w:t>
                                  </w:r>
                                </w:p>
                                <w:p w14:paraId="1CA75228" w14:textId="77777777" w:rsidR="008B5280" w:rsidRDefault="008B5280" w:rsidP="008B5280">
                                  <w:pPr>
                                    <w:pStyle w:val="ListParagraph"/>
                                    <w:numPr>
                                      <w:ilvl w:val="0"/>
                                      <w:numId w:val="33"/>
                                    </w:numPr>
                                  </w:pPr>
                                  <w:r>
                                    <w:t>1 Composition book</w:t>
                                  </w:r>
                                </w:p>
                                <w:p w14:paraId="5A079987" w14:textId="76299E00" w:rsidR="008B5280" w:rsidRDefault="00975993" w:rsidP="008B5280">
                                  <w:pPr>
                                    <w:pStyle w:val="ListParagraph"/>
                                    <w:numPr>
                                      <w:ilvl w:val="0"/>
                                      <w:numId w:val="33"/>
                                    </w:numPr>
                                  </w:pPr>
                                  <w:r>
                                    <w:t>Folder</w:t>
                                  </w:r>
                                </w:p>
                                <w:p w14:paraId="7099B771" w14:textId="77777777" w:rsidR="008B5280" w:rsidRDefault="008B5280" w:rsidP="008B5280">
                                  <w:pPr>
                                    <w:pStyle w:val="ListParagraph"/>
                                    <w:numPr>
                                      <w:ilvl w:val="0"/>
                                      <w:numId w:val="33"/>
                                    </w:numPr>
                                  </w:pPr>
                                  <w:r>
                                    <w:t>Pens (red, blue, black); Pencils</w:t>
                                  </w:r>
                                </w:p>
                                <w:p w14:paraId="541F5D5D" w14:textId="77777777" w:rsidR="008B5280" w:rsidRDefault="008B5280" w:rsidP="008B5280">
                                  <w:pPr>
                                    <w:pStyle w:val="ListParagraph"/>
                                    <w:numPr>
                                      <w:ilvl w:val="0"/>
                                      <w:numId w:val="33"/>
                                    </w:numPr>
                                  </w:pPr>
                                  <w:r>
                                    <w:t>Loose-leaf notebook paper</w:t>
                                  </w:r>
                                </w:p>
                                <w:p w14:paraId="524DA79A" w14:textId="77777777" w:rsidR="008B5280" w:rsidRDefault="008B5280" w:rsidP="008B5280">
                                  <w:pPr>
                                    <w:pStyle w:val="ListParagraph"/>
                                    <w:numPr>
                                      <w:ilvl w:val="0"/>
                                      <w:numId w:val="33"/>
                                    </w:numPr>
                                  </w:pPr>
                                  <w:r>
                                    <w:t>USB drive</w:t>
                                  </w:r>
                                </w:p>
                                <w:p w14:paraId="0823B197" w14:textId="77777777" w:rsidR="008B5280" w:rsidRDefault="008B5280" w:rsidP="008B5280">
                                  <w:pPr>
                                    <w:pStyle w:val="ListParagraph"/>
                                    <w:numPr>
                                      <w:ilvl w:val="0"/>
                                      <w:numId w:val="33"/>
                                    </w:numPr>
                                  </w:pPr>
                                  <w:r>
                                    <w:t xml:space="preserve">Other materials will be needed throughout the year such as poster board, art supplies, and other related items.  </w:t>
                                  </w:r>
                                </w:p>
                                <w:p w14:paraId="5C609DE2" w14:textId="77777777" w:rsidR="007F5643" w:rsidRPr="008B5280" w:rsidRDefault="007F5643" w:rsidP="007F5643">
                                  <w:r>
                                    <w:rPr>
                                      <w:noProof/>
                                    </w:rPr>
                                    <w:drawing>
                                      <wp:inline distT="0" distB="0" distL="0" distR="0" wp14:anchorId="0F288F71" wp14:editId="2213911C">
                                        <wp:extent cx="2004916" cy="2179838"/>
                                        <wp:effectExtent l="0" t="0" r="0" b="0"/>
                                        <wp:docPr id="14" name="Picture 14"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do-you-mean-you-dont-have-a-pencil.jpg"/>
                                                <pic:cNvPicPr/>
                                              </pic:nvPicPr>
                                              <pic:blipFill>
                                                <a:blip r:embed="rId25">
                                                  <a:extLst>
                                                    <a:ext uri="{28A0092B-C50C-407E-A947-70E740481C1C}">
                                                      <a14:useLocalDpi xmlns:a14="http://schemas.microsoft.com/office/drawing/2010/main" val="0"/>
                                                    </a:ext>
                                                  </a:extLst>
                                                </a:blip>
                                                <a:stretch>
                                                  <a:fillRect/>
                                                </a:stretch>
                                              </pic:blipFill>
                                              <pic:spPr>
                                                <a:xfrm>
                                                  <a:off x="0" y="0"/>
                                                  <a:ext cx="2009527" cy="2184851"/>
                                                </a:xfrm>
                                                <a:prstGeom prst="rect">
                                                  <a:avLst/>
                                                </a:prstGeom>
                                              </pic:spPr>
                                            </pic:pic>
                                          </a:graphicData>
                                        </a:graphic>
                                      </wp:inline>
                                    </w:drawing>
                                  </w:r>
                                </w:p>
                                <w:p w14:paraId="0195D181" w14:textId="77777777" w:rsidR="00E671AF" w:rsidRPr="00DA20AD" w:rsidRDefault="00E671AF" w:rsidP="00DA20AD">
                                  <w:pPr>
                                    <w:ind w:left="0"/>
                                    <w:rPr>
                                      <w:b/>
                                      <w:sz w:val="18"/>
                                      <w:szCs w:val="18"/>
                                    </w:rPr>
                                  </w:pPr>
                                </w:p>
                              </w:tc>
                            </w:tr>
                          </w:tbl>
                          <w:p w14:paraId="7F7360EE" w14:textId="77777777" w:rsidR="00E671AF" w:rsidRDefault="00E671AF" w:rsidP="00E671AF">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2147B5BA" id="_x0000_s1028" type="#_x0000_t202" alt="Newsletter sidebar 2" style="position:absolute;left:0;text-align:left;margin-left:421.4pt;margin-top:4.15pt;width:174.9pt;height:652.95pt;z-index:251674624;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" o:allowoverlap="f" filled="f" stroked="f" strokeweight=".5pt">
                <v:path arrowok="t"/>
                <v:textbox inset="1.44pt,0,1.44pt,0">
                  <w:txbxContent>
                    <w:tbl>
                      <w:tblPr>
                        <w:tblStyle w:val="NewsletterTable"/>
                        <w:tblW w:w="5000" w:type="pct"/>
                        <w:jc w:val="center"/>
                        <w:tblLook w:val="04A0" w:firstRow="1" w:lastRow="0" w:firstColumn="1" w:lastColumn="0" w:noHBand="0" w:noVBand="1"/>
                      </w:tblPr>
                      <w:tblGrid>
                        <w:gridCol w:w="3445"/>
                      </w:tblGrid>
                      <w:tr w:rsidR="00E671AF" w14:paraId="4F31111E" w14:textId="77777777" w:rsidTr="00E671AF">
                        <w:trPr>
                          <w:cnfStyle w:val="100000000000" w:firstRow="1" w:lastRow="0" w:firstColumn="0" w:lastColumn="0" w:oddVBand="0" w:evenVBand="0" w:oddHBand="0" w:evenHBand="0" w:firstRowFirstColumn="0" w:firstRowLastColumn="0" w:lastRowFirstColumn="0" w:lastRowLastColumn="0"/>
                          <w:jc w:val="center"/>
                        </w:trPr>
                        <w:tc>
                          <w:tcPr>
                            <w:tcW w:w="3449" w:type="dxa"/>
                            <w:tcBorders>
                              <w:bottom w:val="nil"/>
                            </w:tcBorders>
                          </w:tcPr>
                          <w:p w14:paraId="7709D4AE" w14:textId="77777777" w:rsidR="00E671AF" w:rsidRDefault="00E671AF">
                            <w:pPr>
                              <w:pStyle w:val="TableSpace"/>
                            </w:pPr>
                          </w:p>
                        </w:tc>
                      </w:tr>
                      <w:tr w:rsidR="00E671AF" w14:paraId="6B92F2A4" w14:textId="77777777" w:rsidTr="00E671AF">
                        <w:trPr>
                          <w:trHeight w:val="12502"/>
                          <w:jc w:val="center"/>
                        </w:trPr>
                        <w:tc>
                          <w:tcPr>
                            <w:tcW w:w="3449" w:type="dxa"/>
                            <w:tcBorders>
                              <w:top w:val="nil"/>
                              <w:bottom w:val="nil"/>
                            </w:tcBorders>
                          </w:tcPr>
                          <w:p w14:paraId="286A9A1F" w14:textId="77777777" w:rsidR="00E671AF" w:rsidRPr="008B5280" w:rsidRDefault="007F5643" w:rsidP="00E671AF">
                            <w:pPr>
                              <w:pStyle w:val="Heading2"/>
                              <w:ind w:left="0"/>
                              <w:outlineLvl w:val="1"/>
                              <w:rPr>
                                <w:rFonts w:asciiTheme="minorHAnsi" w:eastAsiaTheme="minorEastAsia" w:hAnsiTheme="minorHAnsi" w:cstheme="minorBidi"/>
                                <w:bCs w:val="0"/>
                                <w:color w:val="262626" w:themeColor="text1" w:themeTint="D9"/>
                              </w:rPr>
                            </w:pPr>
                            <w:r>
                              <w:rPr>
                                <w:rFonts w:asciiTheme="minorHAnsi" w:eastAsiaTheme="minorEastAsia" w:hAnsiTheme="minorHAnsi" w:cstheme="minorBidi"/>
                                <w:bCs w:val="0"/>
                                <w:color w:val="262626" w:themeColor="text1" w:themeTint="D9"/>
                              </w:rPr>
                              <w:t xml:space="preserve">  </w:t>
                            </w:r>
                            <w:r w:rsidR="008B5280" w:rsidRPr="008B5280">
                              <w:rPr>
                                <w:rFonts w:asciiTheme="minorHAnsi" w:eastAsiaTheme="minorEastAsia" w:hAnsiTheme="minorHAnsi" w:cstheme="minorBidi"/>
                                <w:bCs w:val="0"/>
                                <w:color w:val="262626" w:themeColor="text1" w:themeTint="D9"/>
                              </w:rPr>
                              <w:t>Course Materials</w:t>
                            </w:r>
                          </w:p>
                          <w:p w14:paraId="1CA75228" w14:textId="77777777" w:rsidR="008B5280" w:rsidRDefault="008B5280" w:rsidP="008B5280">
                            <w:pPr>
                              <w:pStyle w:val="ListParagraph"/>
                              <w:numPr>
                                <w:ilvl w:val="0"/>
                                <w:numId w:val="33"/>
                              </w:numPr>
                            </w:pPr>
                            <w:r>
                              <w:t>1 Composition book</w:t>
                            </w:r>
                          </w:p>
                          <w:p w14:paraId="5A079987" w14:textId="76299E00" w:rsidR="008B5280" w:rsidRDefault="00975993" w:rsidP="008B5280">
                            <w:pPr>
                              <w:pStyle w:val="ListParagraph"/>
                              <w:numPr>
                                <w:ilvl w:val="0"/>
                                <w:numId w:val="33"/>
                              </w:numPr>
                            </w:pPr>
                            <w:r>
                              <w:t>Folder</w:t>
                            </w:r>
                          </w:p>
                          <w:p w14:paraId="7099B771" w14:textId="77777777" w:rsidR="008B5280" w:rsidRDefault="008B5280" w:rsidP="008B5280">
                            <w:pPr>
                              <w:pStyle w:val="ListParagraph"/>
                              <w:numPr>
                                <w:ilvl w:val="0"/>
                                <w:numId w:val="33"/>
                              </w:numPr>
                            </w:pPr>
                            <w:r>
                              <w:t>Pens (red, blue, black); Pencils</w:t>
                            </w:r>
                          </w:p>
                          <w:p w14:paraId="541F5D5D" w14:textId="77777777" w:rsidR="008B5280" w:rsidRDefault="008B5280" w:rsidP="008B5280">
                            <w:pPr>
                              <w:pStyle w:val="ListParagraph"/>
                              <w:numPr>
                                <w:ilvl w:val="0"/>
                                <w:numId w:val="33"/>
                              </w:numPr>
                            </w:pPr>
                            <w:r>
                              <w:t>Loose-leaf notebook paper</w:t>
                            </w:r>
                          </w:p>
                          <w:p w14:paraId="524DA79A" w14:textId="77777777" w:rsidR="008B5280" w:rsidRDefault="008B5280" w:rsidP="008B5280">
                            <w:pPr>
                              <w:pStyle w:val="ListParagraph"/>
                              <w:numPr>
                                <w:ilvl w:val="0"/>
                                <w:numId w:val="33"/>
                              </w:numPr>
                            </w:pPr>
                            <w:r>
                              <w:t>USB drive</w:t>
                            </w:r>
                          </w:p>
                          <w:p w14:paraId="0823B197" w14:textId="77777777" w:rsidR="008B5280" w:rsidRDefault="008B5280" w:rsidP="008B5280">
                            <w:pPr>
                              <w:pStyle w:val="ListParagraph"/>
                              <w:numPr>
                                <w:ilvl w:val="0"/>
                                <w:numId w:val="33"/>
                              </w:numPr>
                            </w:pPr>
                            <w:r>
                              <w:t xml:space="preserve">Other materials will be needed throughout the year such as poster board, art supplies, and other related items.  </w:t>
                            </w:r>
                          </w:p>
                          <w:p w14:paraId="5C609DE2" w14:textId="77777777" w:rsidR="007F5643" w:rsidRPr="008B5280" w:rsidRDefault="007F5643" w:rsidP="007F5643">
                            <w:r>
                              <w:rPr>
                                <w:noProof/>
                              </w:rPr>
                              <w:drawing>
                                <wp:inline distT="0" distB="0" distL="0" distR="0" wp14:anchorId="0F288F71" wp14:editId="2213911C">
                                  <wp:extent cx="2004916" cy="2179838"/>
                                  <wp:effectExtent l="0" t="0" r="0" b="0"/>
                                  <wp:docPr id="14" name="Picture 14"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do-you-mean-you-dont-have-a-pencil.jpg"/>
                                          <pic:cNvPicPr/>
                                        </pic:nvPicPr>
                                        <pic:blipFill>
                                          <a:blip r:embed="rId25">
                                            <a:extLst>
                                              <a:ext uri="{28A0092B-C50C-407E-A947-70E740481C1C}">
                                                <a14:useLocalDpi xmlns:a14="http://schemas.microsoft.com/office/drawing/2010/main" val="0"/>
                                              </a:ext>
                                            </a:extLst>
                                          </a:blip>
                                          <a:stretch>
                                            <a:fillRect/>
                                          </a:stretch>
                                        </pic:blipFill>
                                        <pic:spPr>
                                          <a:xfrm>
                                            <a:off x="0" y="0"/>
                                            <a:ext cx="2009527" cy="2184851"/>
                                          </a:xfrm>
                                          <a:prstGeom prst="rect">
                                            <a:avLst/>
                                          </a:prstGeom>
                                        </pic:spPr>
                                      </pic:pic>
                                    </a:graphicData>
                                  </a:graphic>
                                </wp:inline>
                              </w:drawing>
                            </w:r>
                          </w:p>
                          <w:p w14:paraId="0195D181" w14:textId="77777777" w:rsidR="00E671AF" w:rsidRPr="00DA20AD" w:rsidRDefault="00E671AF" w:rsidP="00DA20AD">
                            <w:pPr>
                              <w:ind w:left="0"/>
                              <w:rPr>
                                <w:b/>
                                <w:sz w:val="18"/>
                                <w:szCs w:val="18"/>
                              </w:rPr>
                            </w:pPr>
                          </w:p>
                        </w:tc>
                      </w:tr>
                    </w:tbl>
                    <w:p w14:paraId="7F7360EE" w14:textId="77777777" w:rsidR="00E671AF" w:rsidRDefault="00E671AF" w:rsidP="00E671AF">
                      <w:pPr>
                        <w:pStyle w:val="NoSpacing"/>
                      </w:pPr>
                    </w:p>
                  </w:txbxContent>
                </v:textbox>
                <w10:wrap type="square" side="left" anchorx="page" anchory="margin"/>
              </v:shape>
            </w:pict>
          </mc:Fallback>
        </mc:AlternateContent>
      </w:r>
      <w:r w:rsidR="006B5935" w:rsidRPr="00595000">
        <w:rPr>
          <w:b/>
          <w:color w:val="auto"/>
        </w:rPr>
        <w:t>2</w:t>
      </w:r>
      <w:r w:rsidR="006B5935" w:rsidRPr="00595000">
        <w:rPr>
          <w:b/>
          <w:color w:val="auto"/>
          <w:vertAlign w:val="superscript"/>
        </w:rPr>
        <w:t>nd</w:t>
      </w:r>
      <w:r w:rsidR="006B5935" w:rsidRPr="00595000">
        <w:rPr>
          <w:b/>
          <w:color w:val="auto"/>
        </w:rPr>
        <w:t xml:space="preserve"> offense </w:t>
      </w:r>
      <w:r w:rsidR="006B5935" w:rsidRPr="00595000">
        <w:rPr>
          <w:b/>
          <w:color w:val="auto"/>
        </w:rPr>
        <w:sym w:font="Wingdings" w:char="F0E0"/>
      </w:r>
      <w:r w:rsidR="00E521CF">
        <w:rPr>
          <w:b/>
          <w:color w:val="auto"/>
        </w:rPr>
        <w:t xml:space="preserve">  device will be picked up and turned in to the front</w:t>
      </w:r>
      <w:r w:rsidR="008B5280">
        <w:rPr>
          <w:b/>
          <w:color w:val="auto"/>
        </w:rPr>
        <w:t xml:space="preserve"> offic</w:t>
      </w:r>
      <w:r w:rsidR="00E521CF">
        <w:rPr>
          <w:b/>
          <w:color w:val="auto"/>
        </w:rPr>
        <w:t xml:space="preserve">e. </w:t>
      </w:r>
    </w:p>
    <w:p w14:paraId="4F90FEAF" w14:textId="77777777" w:rsidR="00CA6D99" w:rsidRPr="00595000" w:rsidRDefault="00CA6D99" w:rsidP="00CA6D99">
      <w:pPr>
        <w:rPr>
          <w:b/>
          <w:color w:val="auto"/>
          <w:sz w:val="24"/>
          <w:szCs w:val="24"/>
        </w:rPr>
      </w:pPr>
      <w:r w:rsidRPr="00595000">
        <w:rPr>
          <w:b/>
          <w:color w:val="auto"/>
          <w:sz w:val="24"/>
          <w:szCs w:val="24"/>
        </w:rPr>
        <w:t>Tardy Policy:</w:t>
      </w:r>
    </w:p>
    <w:p w14:paraId="0887634F" w14:textId="77777777" w:rsidR="00CA6D99" w:rsidRPr="00595000" w:rsidRDefault="00CA6D99" w:rsidP="00CA6D99">
      <w:pPr>
        <w:rPr>
          <w:color w:val="auto"/>
        </w:rPr>
      </w:pPr>
      <w:r>
        <w:rPr>
          <w:color w:val="auto"/>
        </w:rPr>
        <w:t>Per the BISD</w:t>
      </w:r>
      <w:r w:rsidRPr="00595000">
        <w:rPr>
          <w:color w:val="auto"/>
        </w:rPr>
        <w:t xml:space="preserve"> Handbook:</w:t>
      </w:r>
    </w:p>
    <w:p w14:paraId="4CF9781C" w14:textId="77777777" w:rsidR="00CA6D99" w:rsidRPr="00595000" w:rsidRDefault="00CA6D99" w:rsidP="00CA6D99">
      <w:pPr>
        <w:pStyle w:val="ListParagraph"/>
        <w:numPr>
          <w:ilvl w:val="0"/>
          <w:numId w:val="8"/>
        </w:numPr>
        <w:rPr>
          <w:color w:val="auto"/>
        </w:rPr>
      </w:pPr>
      <w:r w:rsidRPr="00595000">
        <w:rPr>
          <w:b/>
          <w:color w:val="auto"/>
        </w:rPr>
        <w:t>1</w:t>
      </w:r>
      <w:r w:rsidRPr="00595000">
        <w:rPr>
          <w:b/>
          <w:color w:val="auto"/>
          <w:vertAlign w:val="superscript"/>
        </w:rPr>
        <w:t>st</w:t>
      </w:r>
      <w:r w:rsidRPr="00595000">
        <w:rPr>
          <w:b/>
          <w:color w:val="auto"/>
        </w:rPr>
        <w:t xml:space="preserve"> Tardy</w:t>
      </w:r>
      <w:r w:rsidRPr="00595000">
        <w:rPr>
          <w:color w:val="auto"/>
        </w:rPr>
        <w:t xml:space="preserve"> </w:t>
      </w:r>
      <w:r w:rsidRPr="00595000">
        <w:rPr>
          <w:color w:val="auto"/>
        </w:rPr>
        <w:sym w:font="Wingdings" w:char="F0E0"/>
      </w:r>
      <w:r w:rsidRPr="00595000">
        <w:rPr>
          <w:color w:val="auto"/>
        </w:rPr>
        <w:t xml:space="preserve"> Verbal warning and a phone call home.</w:t>
      </w:r>
    </w:p>
    <w:p w14:paraId="19819CAC" w14:textId="77777777" w:rsidR="00CA6D99" w:rsidRPr="00595000" w:rsidRDefault="00CA6D99" w:rsidP="00CA6D99">
      <w:pPr>
        <w:pStyle w:val="ListParagraph"/>
        <w:numPr>
          <w:ilvl w:val="0"/>
          <w:numId w:val="8"/>
        </w:numPr>
        <w:rPr>
          <w:color w:val="auto"/>
        </w:rPr>
      </w:pPr>
      <w:r w:rsidRPr="00595000">
        <w:rPr>
          <w:b/>
          <w:color w:val="auto"/>
        </w:rPr>
        <w:t>2</w:t>
      </w:r>
      <w:r w:rsidRPr="00595000">
        <w:rPr>
          <w:b/>
          <w:color w:val="auto"/>
          <w:vertAlign w:val="superscript"/>
        </w:rPr>
        <w:t>nd</w:t>
      </w:r>
      <w:r w:rsidRPr="00595000">
        <w:rPr>
          <w:b/>
          <w:color w:val="auto"/>
        </w:rPr>
        <w:t>-4</w:t>
      </w:r>
      <w:r w:rsidRPr="00595000">
        <w:rPr>
          <w:b/>
          <w:color w:val="auto"/>
          <w:vertAlign w:val="superscript"/>
        </w:rPr>
        <w:t>th</w:t>
      </w:r>
      <w:r w:rsidRPr="00595000">
        <w:rPr>
          <w:b/>
          <w:color w:val="auto"/>
        </w:rPr>
        <w:t xml:space="preserve"> Tardy</w:t>
      </w:r>
      <w:r w:rsidRPr="00595000">
        <w:rPr>
          <w:color w:val="auto"/>
        </w:rPr>
        <w:t xml:space="preserve"> </w:t>
      </w:r>
      <w:r w:rsidRPr="00595000">
        <w:rPr>
          <w:color w:val="auto"/>
        </w:rPr>
        <w:sym w:font="Wingdings" w:char="F0E0"/>
      </w:r>
      <w:r w:rsidRPr="00595000">
        <w:rPr>
          <w:color w:val="auto"/>
        </w:rPr>
        <w:t xml:space="preserve"> Teacher assigned lunch detention.</w:t>
      </w:r>
    </w:p>
    <w:p w14:paraId="1C642570" w14:textId="77777777" w:rsidR="00CA6D99" w:rsidRPr="00595000" w:rsidRDefault="00CA6D99" w:rsidP="00CA6D99">
      <w:pPr>
        <w:pStyle w:val="ListParagraph"/>
        <w:numPr>
          <w:ilvl w:val="0"/>
          <w:numId w:val="8"/>
        </w:numPr>
        <w:rPr>
          <w:color w:val="auto"/>
        </w:rPr>
      </w:pPr>
      <w:r w:rsidRPr="00595000">
        <w:rPr>
          <w:b/>
          <w:color w:val="auto"/>
        </w:rPr>
        <w:t>5</w:t>
      </w:r>
      <w:r w:rsidRPr="00595000">
        <w:rPr>
          <w:b/>
          <w:color w:val="auto"/>
          <w:vertAlign w:val="superscript"/>
        </w:rPr>
        <w:t>th</w:t>
      </w:r>
      <w:r w:rsidRPr="00595000">
        <w:rPr>
          <w:b/>
          <w:color w:val="auto"/>
        </w:rPr>
        <w:t xml:space="preserve"> Tardy</w:t>
      </w:r>
      <w:r w:rsidRPr="00595000">
        <w:rPr>
          <w:color w:val="auto"/>
        </w:rPr>
        <w:t xml:space="preserve"> </w:t>
      </w:r>
      <w:r w:rsidRPr="00595000">
        <w:rPr>
          <w:color w:val="auto"/>
        </w:rPr>
        <w:sym w:font="Wingdings" w:char="F0E0"/>
      </w:r>
      <w:r w:rsidRPr="00595000">
        <w:rPr>
          <w:color w:val="auto"/>
        </w:rPr>
        <w:t xml:space="preserve"> Referral to office for after school detention.</w:t>
      </w:r>
    </w:p>
    <w:p w14:paraId="48FD00F2" w14:textId="77777777" w:rsidR="00CA6D99" w:rsidRPr="00E521CF" w:rsidRDefault="00CA6D99" w:rsidP="00E521CF">
      <w:pPr>
        <w:pStyle w:val="ListParagraph"/>
        <w:numPr>
          <w:ilvl w:val="0"/>
          <w:numId w:val="22"/>
        </w:numPr>
        <w:rPr>
          <w:color w:val="auto"/>
        </w:rPr>
      </w:pPr>
      <w:r w:rsidRPr="00595000">
        <w:rPr>
          <w:color w:val="auto"/>
        </w:rPr>
        <w:t>You walk into class after the bell rings without a pass.</w:t>
      </w:r>
    </w:p>
    <w:p w14:paraId="2D1A13CA" w14:textId="77777777" w:rsidR="00CA6D99" w:rsidRDefault="00CA6D99" w:rsidP="00CA6D99">
      <w:pPr>
        <w:ind w:left="0"/>
        <w:rPr>
          <w:b/>
          <w:color w:val="auto"/>
          <w:sz w:val="24"/>
          <w:szCs w:val="24"/>
        </w:rPr>
      </w:pPr>
      <w:r w:rsidRPr="00E6424D">
        <w:rPr>
          <w:b/>
          <w:color w:val="auto"/>
          <w:sz w:val="24"/>
          <w:szCs w:val="24"/>
        </w:rPr>
        <w:t>Plagiarism:</w:t>
      </w:r>
    </w:p>
    <w:p w14:paraId="5C75F7FC" w14:textId="77777777" w:rsidR="004C01F2" w:rsidRDefault="00CA6D99" w:rsidP="004C01F2">
      <w:pPr>
        <w:rPr>
          <w:color w:val="auto"/>
        </w:rPr>
      </w:pPr>
      <w:r w:rsidRPr="00E6424D">
        <w:rPr>
          <w:color w:val="auto"/>
        </w:rPr>
        <w:t>Plagiarism, or, the copying of someone else’s work and passing it off as your own, will not be tolerated. If you plagiarize, you will receive an automatic “0” on an assignment and you will not be allowed to make up the assignment.</w:t>
      </w:r>
    </w:p>
    <w:p w14:paraId="34B762F4" w14:textId="77777777" w:rsidR="00E6424D" w:rsidRPr="004C01F2" w:rsidRDefault="004C01F2" w:rsidP="004C01F2">
      <w:pPr>
        <w:ind w:left="0"/>
        <w:rPr>
          <w:b/>
          <w:color w:val="auto"/>
          <w:sz w:val="24"/>
        </w:rPr>
      </w:pPr>
      <w:r w:rsidRPr="004C01F2">
        <w:rPr>
          <w:b/>
          <w:noProof/>
          <w:color w:val="auto"/>
          <w:sz w:val="24"/>
        </w:rPr>
        <w:t>G</w:t>
      </w:r>
      <w:r w:rsidR="00E01CF6" w:rsidRPr="004C01F2">
        <w:rPr>
          <w:b/>
          <w:noProof/>
          <w:color w:val="auto"/>
          <w:sz w:val="24"/>
        </w:rPr>
        <w:t xml:space="preserve">rading </w:t>
      </w:r>
      <w:r w:rsidR="00575A95" w:rsidRPr="004C01F2">
        <w:rPr>
          <w:b/>
          <w:noProof/>
          <w:color w:val="auto"/>
          <w:sz w:val="24"/>
        </w:rPr>
        <w:t>Policy</w:t>
      </w:r>
    </w:p>
    <w:p w14:paraId="7A5BED66" w14:textId="77777777" w:rsidR="00E6424D" w:rsidRPr="005637E0" w:rsidRDefault="005F4930" w:rsidP="005637E0">
      <w:pPr>
        <w:pStyle w:val="Heading2"/>
        <w:rPr>
          <w:rFonts w:asciiTheme="minorHAnsi" w:eastAsiaTheme="minorEastAsia" w:hAnsiTheme="minorHAnsi" w:cstheme="minorBidi"/>
          <w:bCs w:val="0"/>
          <w:color w:val="auto"/>
        </w:rPr>
      </w:pPr>
      <w:r>
        <w:rPr>
          <w:b w:val="0"/>
          <w:noProof/>
          <w:color w:val="auto"/>
        </w:rPr>
        <w:drawing>
          <wp:anchor distT="0" distB="0" distL="114300" distR="114300" simplePos="0" relativeHeight="251676672" behindDoc="0" locked="0" layoutInCell="1" allowOverlap="1" wp14:anchorId="1D5DCD15" wp14:editId="32916896">
            <wp:simplePos x="0" y="0"/>
            <wp:positionH relativeFrom="column">
              <wp:posOffset>4893559</wp:posOffset>
            </wp:positionH>
            <wp:positionV relativeFrom="paragraph">
              <wp:posOffset>1624965</wp:posOffset>
            </wp:positionV>
            <wp:extent cx="2193865" cy="1404866"/>
            <wp:effectExtent l="0" t="0" r="0" b="5080"/>
            <wp:wrapNone/>
            <wp:docPr id="16" name="Picture 1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5zSAUr.jpg"/>
                    <pic:cNvPicPr/>
                  </pic:nvPicPr>
                  <pic:blipFill>
                    <a:blip r:embed="rId26">
                      <a:extLst>
                        <a:ext uri="{28A0092B-C50C-407E-A947-70E740481C1C}">
                          <a14:useLocalDpi xmlns:a14="http://schemas.microsoft.com/office/drawing/2010/main" val="0"/>
                        </a:ext>
                      </a:extLst>
                    </a:blip>
                    <a:stretch>
                      <a:fillRect/>
                    </a:stretch>
                  </pic:blipFill>
                  <pic:spPr>
                    <a:xfrm>
                      <a:off x="0" y="0"/>
                      <a:ext cx="2193865" cy="1404866"/>
                    </a:xfrm>
                    <a:prstGeom prst="rect">
                      <a:avLst/>
                    </a:prstGeom>
                  </pic:spPr>
                </pic:pic>
              </a:graphicData>
            </a:graphic>
            <wp14:sizeRelH relativeFrom="margin">
              <wp14:pctWidth>0</wp14:pctWidth>
            </wp14:sizeRelH>
            <wp14:sizeRelV relativeFrom="margin">
              <wp14:pctHeight>0</wp14:pctHeight>
            </wp14:sizeRelV>
          </wp:anchor>
        </w:drawing>
      </w:r>
      <w:r w:rsidR="00C275E3">
        <w:rPr>
          <w:rFonts w:ascii="Century Gothic" w:eastAsia="Times New Roman" w:hAnsi="Century Gothic" w:cs="Times New Roman"/>
          <w:noProof/>
          <w:color w:val="0D0D0D"/>
        </w:rPr>
        <mc:AlternateContent>
          <mc:Choice Requires="wps">
            <w:drawing>
              <wp:anchor distT="45720" distB="45720" distL="114300" distR="114300" simplePos="0" relativeHeight="251673600" behindDoc="0" locked="0" layoutInCell="1" allowOverlap="1" wp14:anchorId="0F6600B0" wp14:editId="57350A45">
                <wp:simplePos x="0" y="0"/>
                <wp:positionH relativeFrom="column">
                  <wp:posOffset>1981200</wp:posOffset>
                </wp:positionH>
                <wp:positionV relativeFrom="paragraph">
                  <wp:posOffset>41275</wp:posOffset>
                </wp:positionV>
                <wp:extent cx="1704975" cy="24003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400300"/>
                        </a:xfrm>
                        <a:prstGeom prst="rect">
                          <a:avLst/>
                        </a:prstGeom>
                        <a:solidFill>
                          <a:srgbClr val="FFFFFF"/>
                        </a:solidFill>
                        <a:ln w="9525">
                          <a:solidFill>
                            <a:srgbClr val="000000"/>
                          </a:solidFill>
                          <a:miter lim="800000"/>
                          <a:headEnd/>
                          <a:tailEnd/>
                        </a:ln>
                      </wps:spPr>
                      <wps:txbx>
                        <w:txbxContent>
                          <w:p w14:paraId="156C6329" w14:textId="77777777" w:rsidR="00174743" w:rsidRDefault="00174743" w:rsidP="00174743">
                            <w:pPr>
                              <w:pStyle w:val="ListParagraph1"/>
                              <w:widowControl w:val="0"/>
                              <w:numPr>
                                <w:ilvl w:val="0"/>
                                <w:numId w:val="16"/>
                              </w:numPr>
                              <w:spacing w:line="240" w:lineRule="auto"/>
                            </w:pPr>
                            <w:r>
                              <w:t>90% - 100%</w:t>
                            </w:r>
                            <w:r>
                              <w:tab/>
                            </w:r>
                            <w:r>
                              <w:tab/>
                            </w:r>
                            <w:r>
                              <w:tab/>
                            </w:r>
                          </w:p>
                          <w:p w14:paraId="7A24E579" w14:textId="77777777" w:rsidR="00174743" w:rsidRDefault="00174743" w:rsidP="00174743">
                            <w:pPr>
                              <w:pStyle w:val="ListParagraph1"/>
                              <w:widowControl w:val="0"/>
                              <w:spacing w:line="240" w:lineRule="auto"/>
                            </w:pPr>
                          </w:p>
                          <w:p w14:paraId="74843B08" w14:textId="77777777" w:rsidR="00174743" w:rsidRDefault="00174743" w:rsidP="00174743">
                            <w:pPr>
                              <w:pStyle w:val="ListParagraph1"/>
                              <w:widowControl w:val="0"/>
                              <w:numPr>
                                <w:ilvl w:val="0"/>
                                <w:numId w:val="16"/>
                              </w:numPr>
                              <w:spacing w:line="240" w:lineRule="auto"/>
                            </w:pPr>
                            <w:r>
                              <w:t>80% - 89%</w:t>
                            </w:r>
                          </w:p>
                          <w:p w14:paraId="0FD9874A" w14:textId="77777777" w:rsidR="00174743" w:rsidRDefault="00174743" w:rsidP="00174743">
                            <w:pPr>
                              <w:pStyle w:val="ListParagraph1"/>
                              <w:widowControl w:val="0"/>
                              <w:spacing w:line="240" w:lineRule="auto"/>
                              <w:ind w:left="0"/>
                            </w:pPr>
                          </w:p>
                          <w:p w14:paraId="2727CC38" w14:textId="77777777" w:rsidR="00174743" w:rsidRDefault="00174743" w:rsidP="00174743">
                            <w:pPr>
                              <w:pStyle w:val="ListParagraph1"/>
                              <w:widowControl w:val="0"/>
                              <w:numPr>
                                <w:ilvl w:val="0"/>
                                <w:numId w:val="16"/>
                              </w:numPr>
                              <w:spacing w:line="240" w:lineRule="auto"/>
                            </w:pPr>
                            <w:r>
                              <w:t>70% - 79%</w:t>
                            </w:r>
                          </w:p>
                          <w:p w14:paraId="3CD24BDF" w14:textId="77777777" w:rsidR="00174743" w:rsidRDefault="00174743" w:rsidP="00174743">
                            <w:pPr>
                              <w:pStyle w:val="ListParagraph1"/>
                              <w:widowControl w:val="0"/>
                              <w:spacing w:line="240" w:lineRule="auto"/>
                            </w:pPr>
                          </w:p>
                          <w:p w14:paraId="6AB58772" w14:textId="77777777" w:rsidR="00174743" w:rsidRDefault="00174743" w:rsidP="00174743">
                            <w:pPr>
                              <w:pStyle w:val="ListParagraph1"/>
                              <w:widowControl w:val="0"/>
                              <w:numPr>
                                <w:ilvl w:val="0"/>
                                <w:numId w:val="16"/>
                              </w:numPr>
                              <w:spacing w:line="240" w:lineRule="auto"/>
                            </w:pPr>
                            <w:r>
                              <w:t>60% - 69%</w:t>
                            </w:r>
                          </w:p>
                          <w:p w14:paraId="511A0DA9" w14:textId="77777777" w:rsidR="00174743" w:rsidRDefault="00174743" w:rsidP="00174743">
                            <w:pPr>
                              <w:pStyle w:val="ListParagraph1"/>
                              <w:widowControl w:val="0"/>
                              <w:spacing w:line="240" w:lineRule="auto"/>
                            </w:pPr>
                          </w:p>
                          <w:p w14:paraId="6F8ADFCA" w14:textId="77777777" w:rsidR="00174743" w:rsidRDefault="00174743" w:rsidP="00174743">
                            <w:pPr>
                              <w:pStyle w:val="ListParagraph1"/>
                              <w:widowControl w:val="0"/>
                              <w:spacing w:line="240" w:lineRule="auto"/>
                            </w:pPr>
                          </w:p>
                          <w:p w14:paraId="3DB82897" w14:textId="77777777" w:rsidR="00174743" w:rsidRDefault="00174743" w:rsidP="00174743">
                            <w:pPr>
                              <w:pStyle w:val="ListParagraph1"/>
                              <w:widowControl w:val="0"/>
                              <w:numPr>
                                <w:ilvl w:val="0"/>
                                <w:numId w:val="16"/>
                              </w:numPr>
                              <w:spacing w:line="240" w:lineRule="auto"/>
                            </w:pPr>
                            <w:r>
                              <w:t>59% -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600B0" id="Text Box 2" o:spid="_x0000_s1029" type="#_x0000_t202" style="position:absolute;left:0;text-align:left;margin-left:156pt;margin-top:3.25pt;width:134.25pt;height:18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7Jw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">
                <v:textbox>
                  <w:txbxContent>
                    <w:p w14:paraId="156C6329" w14:textId="77777777" w:rsidR="00174743" w:rsidRDefault="00174743" w:rsidP="00174743">
                      <w:pPr>
                        <w:pStyle w:val="ListParagraph1"/>
                        <w:widowControl w:val="0"/>
                        <w:numPr>
                          <w:ilvl w:val="0"/>
                          <w:numId w:val="16"/>
                        </w:numPr>
                        <w:spacing w:line="240" w:lineRule="auto"/>
                      </w:pPr>
                      <w:r>
                        <w:t>90% - 100%</w:t>
                      </w:r>
                      <w:r>
                        <w:tab/>
                      </w:r>
                      <w:r>
                        <w:tab/>
                      </w:r>
                      <w:r>
                        <w:tab/>
                      </w:r>
                    </w:p>
                    <w:p w14:paraId="7A24E579" w14:textId="77777777" w:rsidR="00174743" w:rsidRDefault="00174743" w:rsidP="00174743">
                      <w:pPr>
                        <w:pStyle w:val="ListParagraph1"/>
                        <w:widowControl w:val="0"/>
                        <w:spacing w:line="240" w:lineRule="auto"/>
                      </w:pPr>
                    </w:p>
                    <w:p w14:paraId="74843B08" w14:textId="77777777" w:rsidR="00174743" w:rsidRDefault="00174743" w:rsidP="00174743">
                      <w:pPr>
                        <w:pStyle w:val="ListParagraph1"/>
                        <w:widowControl w:val="0"/>
                        <w:numPr>
                          <w:ilvl w:val="0"/>
                          <w:numId w:val="16"/>
                        </w:numPr>
                        <w:spacing w:line="240" w:lineRule="auto"/>
                      </w:pPr>
                      <w:r>
                        <w:t>80% - 89%</w:t>
                      </w:r>
                    </w:p>
                    <w:p w14:paraId="0FD9874A" w14:textId="77777777" w:rsidR="00174743" w:rsidRDefault="00174743" w:rsidP="00174743">
                      <w:pPr>
                        <w:pStyle w:val="ListParagraph1"/>
                        <w:widowControl w:val="0"/>
                        <w:spacing w:line="240" w:lineRule="auto"/>
                        <w:ind w:left="0"/>
                      </w:pPr>
                    </w:p>
                    <w:p w14:paraId="2727CC38" w14:textId="77777777" w:rsidR="00174743" w:rsidRDefault="00174743" w:rsidP="00174743">
                      <w:pPr>
                        <w:pStyle w:val="ListParagraph1"/>
                        <w:widowControl w:val="0"/>
                        <w:numPr>
                          <w:ilvl w:val="0"/>
                          <w:numId w:val="16"/>
                        </w:numPr>
                        <w:spacing w:line="240" w:lineRule="auto"/>
                      </w:pPr>
                      <w:r>
                        <w:t>70% - 79%</w:t>
                      </w:r>
                    </w:p>
                    <w:p w14:paraId="3CD24BDF" w14:textId="77777777" w:rsidR="00174743" w:rsidRDefault="00174743" w:rsidP="00174743">
                      <w:pPr>
                        <w:pStyle w:val="ListParagraph1"/>
                        <w:widowControl w:val="0"/>
                        <w:spacing w:line="240" w:lineRule="auto"/>
                      </w:pPr>
                    </w:p>
                    <w:p w14:paraId="6AB58772" w14:textId="77777777" w:rsidR="00174743" w:rsidRDefault="00174743" w:rsidP="00174743">
                      <w:pPr>
                        <w:pStyle w:val="ListParagraph1"/>
                        <w:widowControl w:val="0"/>
                        <w:numPr>
                          <w:ilvl w:val="0"/>
                          <w:numId w:val="16"/>
                        </w:numPr>
                        <w:spacing w:line="240" w:lineRule="auto"/>
                      </w:pPr>
                      <w:r>
                        <w:t>60% - 69%</w:t>
                      </w:r>
                    </w:p>
                    <w:p w14:paraId="511A0DA9" w14:textId="77777777" w:rsidR="00174743" w:rsidRDefault="00174743" w:rsidP="00174743">
                      <w:pPr>
                        <w:pStyle w:val="ListParagraph1"/>
                        <w:widowControl w:val="0"/>
                        <w:spacing w:line="240" w:lineRule="auto"/>
                      </w:pPr>
                    </w:p>
                    <w:p w14:paraId="6F8ADFCA" w14:textId="77777777" w:rsidR="00174743" w:rsidRDefault="00174743" w:rsidP="00174743">
                      <w:pPr>
                        <w:pStyle w:val="ListParagraph1"/>
                        <w:widowControl w:val="0"/>
                        <w:spacing w:line="240" w:lineRule="auto"/>
                      </w:pPr>
                    </w:p>
                    <w:p w14:paraId="3DB82897" w14:textId="77777777" w:rsidR="00174743" w:rsidRDefault="00174743" w:rsidP="00174743">
                      <w:pPr>
                        <w:pStyle w:val="ListParagraph1"/>
                        <w:widowControl w:val="0"/>
                        <w:numPr>
                          <w:ilvl w:val="0"/>
                          <w:numId w:val="16"/>
                        </w:numPr>
                        <w:spacing w:line="240" w:lineRule="auto"/>
                      </w:pPr>
                      <w:r>
                        <w:t>59% - or less</w:t>
                      </w:r>
                    </w:p>
                  </w:txbxContent>
                </v:textbox>
                <w10:wrap type="square"/>
              </v:shape>
            </w:pict>
          </mc:Fallback>
        </mc:AlternateContent>
      </w:r>
      <w:r w:rsidR="00C275E3">
        <w:rPr>
          <w:rFonts w:asciiTheme="minorHAnsi" w:eastAsiaTheme="minorEastAsia" w:hAnsiTheme="minorHAnsi" w:cstheme="minorBidi"/>
          <w:bCs w:val="0"/>
          <w:noProof/>
          <w:color w:val="auto"/>
        </w:rPr>
        <mc:AlternateContent>
          <mc:Choice Requires="wps">
            <w:drawing>
              <wp:anchor distT="45720" distB="45720" distL="114300" distR="114300" simplePos="0" relativeHeight="251671552" behindDoc="0" locked="0" layoutInCell="1" allowOverlap="1" wp14:anchorId="28D7EAF6" wp14:editId="7E5D9670">
                <wp:simplePos x="0" y="0"/>
                <wp:positionH relativeFrom="column">
                  <wp:posOffset>1981200</wp:posOffset>
                </wp:positionH>
                <wp:positionV relativeFrom="paragraph">
                  <wp:posOffset>69850</wp:posOffset>
                </wp:positionV>
                <wp:extent cx="1600200" cy="2238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8375"/>
                        </a:xfrm>
                        <a:prstGeom prst="rect">
                          <a:avLst/>
                        </a:prstGeom>
                        <a:solidFill>
                          <a:srgbClr val="FFFFFF"/>
                        </a:solidFill>
                        <a:ln w="9525">
                          <a:solidFill>
                            <a:srgbClr val="000000"/>
                          </a:solidFill>
                          <a:miter lim="800000"/>
                          <a:headEnd/>
                          <a:tailEnd/>
                        </a:ln>
                      </wps:spPr>
                      <wps:txbx>
                        <w:txbxContent>
                          <w:p w14:paraId="7F93A955" w14:textId="77777777" w:rsidR="002178E5" w:rsidRDefault="002178E5" w:rsidP="002178E5">
                            <w:pPr>
                              <w:pStyle w:val="ListParagraph"/>
                              <w:widowControl w:val="0"/>
                              <w:numPr>
                                <w:ilvl w:val="0"/>
                                <w:numId w:val="16"/>
                              </w:numPr>
                              <w:spacing w:line="240" w:lineRule="auto"/>
                            </w:pPr>
                            <w:r>
                              <w:t>90% - 100%</w:t>
                            </w:r>
                          </w:p>
                          <w:p w14:paraId="5ED40FF2" w14:textId="77777777" w:rsidR="002178E5" w:rsidRDefault="002178E5" w:rsidP="002178E5">
                            <w:pPr>
                              <w:pStyle w:val="ListParagraph"/>
                              <w:widowControl w:val="0"/>
                              <w:spacing w:line="240" w:lineRule="auto"/>
                            </w:pPr>
                          </w:p>
                          <w:p w14:paraId="0874B0AD" w14:textId="77777777" w:rsidR="002178E5" w:rsidRDefault="002178E5" w:rsidP="002178E5">
                            <w:pPr>
                              <w:pStyle w:val="ListParagraph"/>
                              <w:widowControl w:val="0"/>
                              <w:numPr>
                                <w:ilvl w:val="0"/>
                                <w:numId w:val="16"/>
                              </w:numPr>
                              <w:spacing w:line="240" w:lineRule="auto"/>
                            </w:pPr>
                            <w:r>
                              <w:t>80% - 89%</w:t>
                            </w:r>
                          </w:p>
                          <w:p w14:paraId="7FAA96B0" w14:textId="77777777" w:rsidR="002178E5" w:rsidRDefault="002178E5" w:rsidP="002178E5">
                            <w:pPr>
                              <w:pStyle w:val="ListParagraph"/>
                              <w:widowControl w:val="0"/>
                              <w:spacing w:line="240" w:lineRule="auto"/>
                            </w:pPr>
                          </w:p>
                          <w:p w14:paraId="4E63E6D5" w14:textId="77777777" w:rsidR="002178E5" w:rsidRDefault="002178E5" w:rsidP="002178E5">
                            <w:pPr>
                              <w:pStyle w:val="ListParagraph"/>
                              <w:widowControl w:val="0"/>
                              <w:spacing w:line="240" w:lineRule="auto"/>
                            </w:pPr>
                          </w:p>
                          <w:p w14:paraId="699B4DD2" w14:textId="77777777" w:rsidR="002178E5" w:rsidRDefault="002178E5" w:rsidP="002178E5">
                            <w:pPr>
                              <w:pStyle w:val="ListParagraph"/>
                              <w:widowControl w:val="0"/>
                              <w:numPr>
                                <w:ilvl w:val="0"/>
                                <w:numId w:val="16"/>
                              </w:numPr>
                              <w:spacing w:line="240" w:lineRule="auto"/>
                            </w:pPr>
                            <w:r>
                              <w:t>70% - 79%</w:t>
                            </w:r>
                          </w:p>
                          <w:p w14:paraId="06056655" w14:textId="77777777" w:rsidR="002178E5" w:rsidRDefault="002178E5" w:rsidP="002178E5">
                            <w:pPr>
                              <w:pStyle w:val="ListParagraph"/>
                              <w:widowControl w:val="0"/>
                              <w:spacing w:line="240" w:lineRule="auto"/>
                            </w:pPr>
                          </w:p>
                          <w:p w14:paraId="183373B8" w14:textId="77777777" w:rsidR="002178E5" w:rsidRDefault="002178E5" w:rsidP="002178E5">
                            <w:pPr>
                              <w:pStyle w:val="ListParagraph"/>
                              <w:widowControl w:val="0"/>
                              <w:numPr>
                                <w:ilvl w:val="0"/>
                                <w:numId w:val="16"/>
                              </w:numPr>
                              <w:spacing w:line="240" w:lineRule="auto"/>
                            </w:pPr>
                            <w:r>
                              <w:t>60% - 69%</w:t>
                            </w:r>
                          </w:p>
                          <w:p w14:paraId="08EB0D19" w14:textId="77777777" w:rsidR="002178E5" w:rsidRDefault="002178E5" w:rsidP="002178E5">
                            <w:pPr>
                              <w:pStyle w:val="ListParagraph"/>
                              <w:widowControl w:val="0"/>
                              <w:spacing w:line="240" w:lineRule="auto"/>
                            </w:pPr>
                          </w:p>
                          <w:p w14:paraId="3C6234D9" w14:textId="77777777" w:rsidR="002178E5" w:rsidRDefault="002178E5" w:rsidP="002178E5">
                            <w:pPr>
                              <w:pStyle w:val="ListParagraph"/>
                              <w:widowControl w:val="0"/>
                              <w:spacing w:line="240" w:lineRule="auto"/>
                            </w:pPr>
                          </w:p>
                          <w:p w14:paraId="1E924E96" w14:textId="77777777" w:rsidR="002178E5" w:rsidRDefault="002178E5" w:rsidP="002178E5">
                            <w:pPr>
                              <w:pStyle w:val="ListParagraph"/>
                              <w:widowControl w:val="0"/>
                              <w:numPr>
                                <w:ilvl w:val="0"/>
                                <w:numId w:val="16"/>
                              </w:numPr>
                              <w:spacing w:line="240" w:lineRule="auto"/>
                            </w:pPr>
                            <w:r>
                              <w:t>59% -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7EAF6" id="_x0000_s1030" type="#_x0000_t202" style="position:absolute;left:0;text-align:left;margin-left:156pt;margin-top:5.5pt;width:126pt;height:17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YCKA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">
                <v:textbox>
                  <w:txbxContent>
                    <w:p w14:paraId="7F93A955" w14:textId="77777777" w:rsidR="002178E5" w:rsidRDefault="002178E5" w:rsidP="002178E5">
                      <w:pPr>
                        <w:pStyle w:val="ListParagraph"/>
                        <w:widowControl w:val="0"/>
                        <w:numPr>
                          <w:ilvl w:val="0"/>
                          <w:numId w:val="16"/>
                        </w:numPr>
                        <w:spacing w:line="240" w:lineRule="auto"/>
                      </w:pPr>
                      <w:r>
                        <w:t>90% - 100%</w:t>
                      </w:r>
                    </w:p>
                    <w:p w14:paraId="5ED40FF2" w14:textId="77777777" w:rsidR="002178E5" w:rsidRDefault="002178E5" w:rsidP="002178E5">
                      <w:pPr>
                        <w:pStyle w:val="ListParagraph"/>
                        <w:widowControl w:val="0"/>
                        <w:spacing w:line="240" w:lineRule="auto"/>
                      </w:pPr>
                    </w:p>
                    <w:p w14:paraId="0874B0AD" w14:textId="77777777" w:rsidR="002178E5" w:rsidRDefault="002178E5" w:rsidP="002178E5">
                      <w:pPr>
                        <w:pStyle w:val="ListParagraph"/>
                        <w:widowControl w:val="0"/>
                        <w:numPr>
                          <w:ilvl w:val="0"/>
                          <w:numId w:val="16"/>
                        </w:numPr>
                        <w:spacing w:line="240" w:lineRule="auto"/>
                      </w:pPr>
                      <w:r>
                        <w:t>80% - 89%</w:t>
                      </w:r>
                    </w:p>
                    <w:p w14:paraId="7FAA96B0" w14:textId="77777777" w:rsidR="002178E5" w:rsidRDefault="002178E5" w:rsidP="002178E5">
                      <w:pPr>
                        <w:pStyle w:val="ListParagraph"/>
                        <w:widowControl w:val="0"/>
                        <w:spacing w:line="240" w:lineRule="auto"/>
                      </w:pPr>
                    </w:p>
                    <w:p w14:paraId="4E63E6D5" w14:textId="77777777" w:rsidR="002178E5" w:rsidRDefault="002178E5" w:rsidP="002178E5">
                      <w:pPr>
                        <w:pStyle w:val="ListParagraph"/>
                        <w:widowControl w:val="0"/>
                        <w:spacing w:line="240" w:lineRule="auto"/>
                      </w:pPr>
                    </w:p>
                    <w:p w14:paraId="699B4DD2" w14:textId="77777777" w:rsidR="002178E5" w:rsidRDefault="002178E5" w:rsidP="002178E5">
                      <w:pPr>
                        <w:pStyle w:val="ListParagraph"/>
                        <w:widowControl w:val="0"/>
                        <w:numPr>
                          <w:ilvl w:val="0"/>
                          <w:numId w:val="16"/>
                        </w:numPr>
                        <w:spacing w:line="240" w:lineRule="auto"/>
                      </w:pPr>
                      <w:r>
                        <w:t>70% - 79%</w:t>
                      </w:r>
                    </w:p>
                    <w:p w14:paraId="06056655" w14:textId="77777777" w:rsidR="002178E5" w:rsidRDefault="002178E5" w:rsidP="002178E5">
                      <w:pPr>
                        <w:pStyle w:val="ListParagraph"/>
                        <w:widowControl w:val="0"/>
                        <w:spacing w:line="240" w:lineRule="auto"/>
                      </w:pPr>
                    </w:p>
                    <w:p w14:paraId="183373B8" w14:textId="77777777" w:rsidR="002178E5" w:rsidRDefault="002178E5" w:rsidP="002178E5">
                      <w:pPr>
                        <w:pStyle w:val="ListParagraph"/>
                        <w:widowControl w:val="0"/>
                        <w:numPr>
                          <w:ilvl w:val="0"/>
                          <w:numId w:val="16"/>
                        </w:numPr>
                        <w:spacing w:line="240" w:lineRule="auto"/>
                      </w:pPr>
                      <w:r>
                        <w:t>60% - 69%</w:t>
                      </w:r>
                    </w:p>
                    <w:p w14:paraId="08EB0D19" w14:textId="77777777" w:rsidR="002178E5" w:rsidRDefault="002178E5" w:rsidP="002178E5">
                      <w:pPr>
                        <w:pStyle w:val="ListParagraph"/>
                        <w:widowControl w:val="0"/>
                        <w:spacing w:line="240" w:lineRule="auto"/>
                      </w:pPr>
                    </w:p>
                    <w:p w14:paraId="3C6234D9" w14:textId="77777777" w:rsidR="002178E5" w:rsidRDefault="002178E5" w:rsidP="002178E5">
                      <w:pPr>
                        <w:pStyle w:val="ListParagraph"/>
                        <w:widowControl w:val="0"/>
                        <w:spacing w:line="240" w:lineRule="auto"/>
                      </w:pPr>
                    </w:p>
                    <w:p w14:paraId="1E924E96" w14:textId="77777777" w:rsidR="002178E5" w:rsidRDefault="002178E5" w:rsidP="002178E5">
                      <w:pPr>
                        <w:pStyle w:val="ListParagraph"/>
                        <w:widowControl w:val="0"/>
                        <w:numPr>
                          <w:ilvl w:val="0"/>
                          <w:numId w:val="16"/>
                        </w:numPr>
                        <w:spacing w:line="240" w:lineRule="auto"/>
                      </w:pPr>
                      <w:r>
                        <w:t>59% - or less</w:t>
                      </w:r>
                    </w:p>
                  </w:txbxContent>
                </v:textbox>
                <w10:wrap type="square"/>
              </v:shape>
            </w:pict>
          </mc:Fallback>
        </mc:AlternateContent>
      </w:r>
      <w:r w:rsidR="002178E5" w:rsidRPr="00595000">
        <w:rPr>
          <w:rFonts w:asciiTheme="minorHAnsi" w:eastAsiaTheme="minorEastAsia" w:hAnsiTheme="minorHAnsi" w:cstheme="minorBidi"/>
          <w:bCs w:val="0"/>
          <w:noProof/>
          <w:color w:val="auto"/>
        </w:rPr>
        <w:drawing>
          <wp:inline distT="0" distB="0" distL="0" distR="0" wp14:anchorId="676133EE" wp14:editId="17122B5F">
            <wp:extent cx="1666875" cy="23327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ojiGradingScale-e14581415249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1238" cy="2366871"/>
                    </a:xfrm>
                    <a:prstGeom prst="rect">
                      <a:avLst/>
                    </a:prstGeom>
                  </pic:spPr>
                </pic:pic>
              </a:graphicData>
            </a:graphic>
          </wp:inline>
        </w:drawing>
      </w:r>
    </w:p>
    <w:p w14:paraId="33AF5C30" w14:textId="77777777" w:rsidR="00E6424D" w:rsidRDefault="00E6424D" w:rsidP="005F4930">
      <w:pPr>
        <w:ind w:left="0"/>
        <w:jc w:val="center"/>
        <w:rPr>
          <w:b/>
          <w:color w:val="auto"/>
        </w:rPr>
      </w:pPr>
    </w:p>
    <w:p w14:paraId="432B2A3F" w14:textId="5E2927E0" w:rsidR="004C01F2" w:rsidRDefault="004C01F2" w:rsidP="005637E0">
      <w:pPr>
        <w:ind w:left="0"/>
        <w:rPr>
          <w:b/>
          <w:color w:val="auto"/>
        </w:rPr>
      </w:pPr>
      <w:bookmarkStart w:id="0" w:name="_GoBack"/>
      <w:bookmarkEnd w:id="0"/>
    </w:p>
    <w:sectPr w:rsidR="004C01F2" w:rsidSect="00D52C4E">
      <w:footerReference w:type="default" r:id="rId28"/>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AC221" w14:textId="77777777" w:rsidR="00E703FE" w:rsidRDefault="00E703FE">
      <w:pPr>
        <w:spacing w:before="0" w:after="0" w:line="240" w:lineRule="auto"/>
      </w:pPr>
      <w:r>
        <w:separator/>
      </w:r>
    </w:p>
  </w:endnote>
  <w:endnote w:type="continuationSeparator" w:id="0">
    <w:p w14:paraId="29C16139" w14:textId="77777777" w:rsidR="00E703FE" w:rsidRDefault="00E703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5D5BF5" w14:paraId="19E149E6"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372C6CC0" w14:textId="77777777" w:rsidR="005D5BF5" w:rsidRDefault="005D5BF5">
          <w:pPr>
            <w:pStyle w:val="TableSpace"/>
          </w:pPr>
        </w:p>
      </w:tc>
      <w:tc>
        <w:tcPr>
          <w:tcW w:w="195" w:type="pct"/>
          <w:tcBorders>
            <w:top w:val="nil"/>
            <w:bottom w:val="nil"/>
          </w:tcBorders>
          <w:shd w:val="clear" w:color="auto" w:fill="auto"/>
        </w:tcPr>
        <w:p w14:paraId="3E54D30C" w14:textId="77777777" w:rsidR="005D5BF5" w:rsidRDefault="005D5BF5">
          <w:pPr>
            <w:pStyle w:val="TableSpace"/>
          </w:pPr>
        </w:p>
      </w:tc>
      <w:tc>
        <w:tcPr>
          <w:tcW w:w="1585" w:type="pct"/>
        </w:tcPr>
        <w:p w14:paraId="57315045" w14:textId="77777777" w:rsidR="005D5BF5" w:rsidRDefault="005D5BF5">
          <w:pPr>
            <w:pStyle w:val="TableSpace"/>
          </w:pPr>
        </w:p>
      </w:tc>
    </w:tr>
    <w:tr w:rsidR="005D5BF5" w14:paraId="4EBF7841" w14:textId="77777777" w:rsidTr="005D5BF5">
      <w:tc>
        <w:tcPr>
          <w:tcW w:w="3215" w:type="pct"/>
        </w:tcPr>
        <w:p w14:paraId="72DCC66E" w14:textId="77777777" w:rsidR="005D5BF5" w:rsidRDefault="005D5BF5">
          <w:pPr>
            <w:pStyle w:val="Footer"/>
          </w:pPr>
        </w:p>
      </w:tc>
      <w:tc>
        <w:tcPr>
          <w:tcW w:w="195" w:type="pct"/>
          <w:tcBorders>
            <w:top w:val="nil"/>
            <w:bottom w:val="nil"/>
          </w:tcBorders>
          <w:shd w:val="clear" w:color="auto" w:fill="auto"/>
        </w:tcPr>
        <w:p w14:paraId="1AB56DEA" w14:textId="77777777" w:rsidR="005D5BF5" w:rsidRDefault="005D5BF5">
          <w:pPr>
            <w:pStyle w:val="Footer"/>
          </w:pPr>
        </w:p>
      </w:tc>
      <w:tc>
        <w:tcPr>
          <w:tcW w:w="1585" w:type="pct"/>
        </w:tcPr>
        <w:p w14:paraId="3D46588A" w14:textId="791DA143" w:rsidR="005D5BF5" w:rsidRDefault="00D32517">
          <w:pPr>
            <w:pStyle w:val="Footer"/>
          </w:pPr>
          <w:r>
            <w:t xml:space="preserve">Page </w:t>
          </w:r>
          <w:r w:rsidR="00034867">
            <w:fldChar w:fldCharType="begin"/>
          </w:r>
          <w:r>
            <w:instrText xml:space="preserve"> PAGE </w:instrText>
          </w:r>
          <w:r w:rsidR="00034867">
            <w:fldChar w:fldCharType="separate"/>
          </w:r>
          <w:r w:rsidR="00E703FE">
            <w:rPr>
              <w:noProof/>
            </w:rPr>
            <w:t>1</w:t>
          </w:r>
          <w:r w:rsidR="00034867">
            <w:fldChar w:fldCharType="end"/>
          </w:r>
          <w:r>
            <w:t xml:space="preserve"> of </w:t>
          </w:r>
          <w:fldSimple w:instr=" NUMPAGES ">
            <w:r w:rsidR="00E703FE">
              <w:rPr>
                <w:noProof/>
              </w:rPr>
              <w:t>1</w:t>
            </w:r>
          </w:fldSimple>
        </w:p>
      </w:tc>
    </w:tr>
    <w:tr w:rsidR="005D5BF5" w14:paraId="201250FB"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22753274" w14:textId="77777777" w:rsidR="005D5BF5" w:rsidRDefault="005D5BF5">
          <w:pPr>
            <w:pStyle w:val="TableSpace"/>
          </w:pPr>
        </w:p>
      </w:tc>
      <w:tc>
        <w:tcPr>
          <w:tcW w:w="195" w:type="pct"/>
          <w:tcBorders>
            <w:top w:val="nil"/>
            <w:bottom w:val="nil"/>
          </w:tcBorders>
          <w:shd w:val="clear" w:color="auto" w:fill="auto"/>
        </w:tcPr>
        <w:p w14:paraId="051D41A5" w14:textId="77777777" w:rsidR="005D5BF5" w:rsidRDefault="005D5BF5">
          <w:pPr>
            <w:pStyle w:val="TableSpace"/>
          </w:pPr>
        </w:p>
      </w:tc>
      <w:tc>
        <w:tcPr>
          <w:tcW w:w="1585" w:type="pct"/>
        </w:tcPr>
        <w:p w14:paraId="4E6BFE94" w14:textId="77777777" w:rsidR="005D5BF5" w:rsidRDefault="005D5BF5">
          <w:pPr>
            <w:pStyle w:val="TableSpace"/>
          </w:pPr>
        </w:p>
      </w:tc>
    </w:tr>
  </w:tbl>
  <w:p w14:paraId="79B95F28"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2EBD2" w14:textId="77777777" w:rsidR="00E703FE" w:rsidRDefault="00E703FE">
      <w:pPr>
        <w:spacing w:before="0" w:after="0" w:line="240" w:lineRule="auto"/>
      </w:pPr>
      <w:r>
        <w:separator/>
      </w:r>
    </w:p>
  </w:footnote>
  <w:footnote w:type="continuationSeparator" w:id="0">
    <w:p w14:paraId="64C95F67" w14:textId="77777777" w:rsidR="00E703FE" w:rsidRDefault="00E703F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538B"/>
    <w:multiLevelType w:val="hybridMultilevel"/>
    <w:tmpl w:val="62523E9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82D501F"/>
    <w:multiLevelType w:val="hybridMultilevel"/>
    <w:tmpl w:val="D8D885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9E53949"/>
    <w:multiLevelType w:val="hybridMultilevel"/>
    <w:tmpl w:val="B7943AB6"/>
    <w:lvl w:ilvl="0" w:tplc="180CF2D6">
      <w:start w:val="9"/>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0F987D84"/>
    <w:multiLevelType w:val="hybridMultilevel"/>
    <w:tmpl w:val="C61CBF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150E5D67"/>
    <w:multiLevelType w:val="hybridMultilevel"/>
    <w:tmpl w:val="E5AED9D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1A2F3C25"/>
    <w:multiLevelType w:val="hybridMultilevel"/>
    <w:tmpl w:val="10584812"/>
    <w:lvl w:ilvl="0" w:tplc="04090003">
      <w:start w:val="1"/>
      <w:numFmt w:val="bullet"/>
      <w:lvlText w:val="o"/>
      <w:lvlJc w:val="left"/>
      <w:pPr>
        <w:ind w:left="504" w:hanging="360"/>
      </w:pPr>
      <w:rPr>
        <w:rFonts w:ascii="Courier New" w:hAnsi="Courier New" w:cs="Courier New"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1B9A26B1"/>
    <w:multiLevelType w:val="hybridMultilevel"/>
    <w:tmpl w:val="15DCF1C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1FF94203"/>
    <w:multiLevelType w:val="hybridMultilevel"/>
    <w:tmpl w:val="5F82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018A4"/>
    <w:multiLevelType w:val="hybridMultilevel"/>
    <w:tmpl w:val="FFD8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81FC3"/>
    <w:multiLevelType w:val="hybridMultilevel"/>
    <w:tmpl w:val="9CFE47A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28296A50"/>
    <w:multiLevelType w:val="hybridMultilevel"/>
    <w:tmpl w:val="81922FCA"/>
    <w:lvl w:ilvl="0" w:tplc="C3AACD5A">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97A6705"/>
    <w:multiLevelType w:val="hybridMultilevel"/>
    <w:tmpl w:val="040A5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5C032E"/>
    <w:multiLevelType w:val="hybridMultilevel"/>
    <w:tmpl w:val="828E239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2CC54FCE"/>
    <w:multiLevelType w:val="hybridMultilevel"/>
    <w:tmpl w:val="8D52066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32B03DDD"/>
    <w:multiLevelType w:val="hybridMultilevel"/>
    <w:tmpl w:val="03F2A820"/>
    <w:lvl w:ilvl="0" w:tplc="C3AACD5A">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72D4E"/>
    <w:multiLevelType w:val="hybridMultilevel"/>
    <w:tmpl w:val="6C7411AE"/>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363E15A3"/>
    <w:multiLevelType w:val="hybridMultilevel"/>
    <w:tmpl w:val="9E26B07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36757711"/>
    <w:multiLevelType w:val="hybridMultilevel"/>
    <w:tmpl w:val="13C2462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15:restartNumberingAfterBreak="0">
    <w:nsid w:val="38C470B0"/>
    <w:multiLevelType w:val="hybridMultilevel"/>
    <w:tmpl w:val="C996FB3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407A45EC"/>
    <w:multiLevelType w:val="hybridMultilevel"/>
    <w:tmpl w:val="449457A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4412381E"/>
    <w:multiLevelType w:val="hybridMultilevel"/>
    <w:tmpl w:val="39CCD46C"/>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495637ED"/>
    <w:multiLevelType w:val="hybridMultilevel"/>
    <w:tmpl w:val="7C0E8FF0"/>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52B94347"/>
    <w:multiLevelType w:val="hybridMultilevel"/>
    <w:tmpl w:val="81B8D954"/>
    <w:lvl w:ilvl="0" w:tplc="C3AACD5A">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5693A"/>
    <w:multiLevelType w:val="hybridMultilevel"/>
    <w:tmpl w:val="0356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42D51"/>
    <w:multiLevelType w:val="hybridMultilevel"/>
    <w:tmpl w:val="0FBAC290"/>
    <w:lvl w:ilvl="0" w:tplc="5F28DD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15:restartNumberingAfterBreak="0">
    <w:nsid w:val="5EF53438"/>
    <w:multiLevelType w:val="hybridMultilevel"/>
    <w:tmpl w:val="01FC7D1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15:restartNumberingAfterBreak="0">
    <w:nsid w:val="64321D9D"/>
    <w:multiLevelType w:val="hybridMultilevel"/>
    <w:tmpl w:val="19BC873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 w15:restartNumberingAfterBreak="0">
    <w:nsid w:val="64B01374"/>
    <w:multiLevelType w:val="hybridMultilevel"/>
    <w:tmpl w:val="DA8CDA9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6A7027BE"/>
    <w:multiLevelType w:val="hybridMultilevel"/>
    <w:tmpl w:val="C282AC5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C5A7D26"/>
    <w:multiLevelType w:val="hybridMultilevel"/>
    <w:tmpl w:val="CCEE644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71772923"/>
    <w:multiLevelType w:val="hybridMultilevel"/>
    <w:tmpl w:val="8B48B402"/>
    <w:lvl w:ilvl="0" w:tplc="4D32EF4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A3A7B"/>
    <w:multiLevelType w:val="hybridMultilevel"/>
    <w:tmpl w:val="BB4250FE"/>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ABAA4E00">
      <w:start w:val="2"/>
      <w:numFmt w:val="bullet"/>
      <w:lvlText w:val="-"/>
      <w:lvlJc w:val="left"/>
      <w:pPr>
        <w:ind w:left="3024" w:hanging="360"/>
      </w:pPr>
      <w:rPr>
        <w:rFonts w:ascii="Brush Script MT" w:eastAsiaTheme="minorHAnsi" w:hAnsi="Brush Script MT" w:cstheme="minorBidi"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15:restartNumberingAfterBreak="0">
    <w:nsid w:val="7C202F0B"/>
    <w:multiLevelType w:val="hybridMultilevel"/>
    <w:tmpl w:val="F0AA324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4"/>
  </w:num>
  <w:num w:numId="2">
    <w:abstractNumId w:val="1"/>
  </w:num>
  <w:num w:numId="3">
    <w:abstractNumId w:val="27"/>
  </w:num>
  <w:num w:numId="4">
    <w:abstractNumId w:val="13"/>
  </w:num>
  <w:num w:numId="5">
    <w:abstractNumId w:val="9"/>
  </w:num>
  <w:num w:numId="6">
    <w:abstractNumId w:val="15"/>
  </w:num>
  <w:num w:numId="7">
    <w:abstractNumId w:val="20"/>
  </w:num>
  <w:num w:numId="8">
    <w:abstractNumId w:val="6"/>
  </w:num>
  <w:num w:numId="9">
    <w:abstractNumId w:val="0"/>
  </w:num>
  <w:num w:numId="10">
    <w:abstractNumId w:val="31"/>
  </w:num>
  <w:num w:numId="11">
    <w:abstractNumId w:val="11"/>
  </w:num>
  <w:num w:numId="12">
    <w:abstractNumId w:val="12"/>
  </w:num>
  <w:num w:numId="13">
    <w:abstractNumId w:val="2"/>
  </w:num>
  <w:num w:numId="14">
    <w:abstractNumId w:val="26"/>
  </w:num>
  <w:num w:numId="15">
    <w:abstractNumId w:val="3"/>
  </w:num>
  <w:num w:numId="16">
    <w:abstractNumId w:val="30"/>
  </w:num>
  <w:num w:numId="17">
    <w:abstractNumId w:val="10"/>
  </w:num>
  <w:num w:numId="18">
    <w:abstractNumId w:val="22"/>
  </w:num>
  <w:num w:numId="19">
    <w:abstractNumId w:val="14"/>
  </w:num>
  <w:num w:numId="20">
    <w:abstractNumId w:val="25"/>
  </w:num>
  <w:num w:numId="21">
    <w:abstractNumId w:val="17"/>
  </w:num>
  <w:num w:numId="22">
    <w:abstractNumId w:val="29"/>
  </w:num>
  <w:num w:numId="23">
    <w:abstractNumId w:val="5"/>
  </w:num>
  <w:num w:numId="24">
    <w:abstractNumId w:val="21"/>
  </w:num>
  <w:num w:numId="25">
    <w:abstractNumId w:val="8"/>
  </w:num>
  <w:num w:numId="26">
    <w:abstractNumId w:val="19"/>
  </w:num>
  <w:num w:numId="27">
    <w:abstractNumId w:val="18"/>
  </w:num>
  <w:num w:numId="28">
    <w:abstractNumId w:val="7"/>
  </w:num>
  <w:num w:numId="29">
    <w:abstractNumId w:val="23"/>
  </w:num>
  <w:num w:numId="30">
    <w:abstractNumId w:val="28"/>
  </w:num>
  <w:num w:numId="31">
    <w:abstractNumId w:val="32"/>
  </w:num>
  <w:num w:numId="32">
    <w:abstractNumId w:val="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FEE"/>
    <w:rsid w:val="000044B3"/>
    <w:rsid w:val="0003012E"/>
    <w:rsid w:val="0003241C"/>
    <w:rsid w:val="00034867"/>
    <w:rsid w:val="0003517B"/>
    <w:rsid w:val="00043E89"/>
    <w:rsid w:val="000515B2"/>
    <w:rsid w:val="00051E4F"/>
    <w:rsid w:val="000702CF"/>
    <w:rsid w:val="000928A3"/>
    <w:rsid w:val="00097070"/>
    <w:rsid w:val="000C6F63"/>
    <w:rsid w:val="001038B5"/>
    <w:rsid w:val="00131544"/>
    <w:rsid w:val="0013729D"/>
    <w:rsid w:val="001431F9"/>
    <w:rsid w:val="00174743"/>
    <w:rsid w:val="001C609E"/>
    <w:rsid w:val="002121F5"/>
    <w:rsid w:val="002178E5"/>
    <w:rsid w:val="00221DAD"/>
    <w:rsid w:val="00225E2A"/>
    <w:rsid w:val="00265DB9"/>
    <w:rsid w:val="002664F7"/>
    <w:rsid w:val="00282809"/>
    <w:rsid w:val="00287D7B"/>
    <w:rsid w:val="002B0349"/>
    <w:rsid w:val="002B5D04"/>
    <w:rsid w:val="002C0C22"/>
    <w:rsid w:val="002C56AC"/>
    <w:rsid w:val="002D6C45"/>
    <w:rsid w:val="003076E0"/>
    <w:rsid w:val="003105F3"/>
    <w:rsid w:val="0031542E"/>
    <w:rsid w:val="0034380C"/>
    <w:rsid w:val="00344D90"/>
    <w:rsid w:val="00367D8B"/>
    <w:rsid w:val="00381581"/>
    <w:rsid w:val="00393419"/>
    <w:rsid w:val="00397D20"/>
    <w:rsid w:val="003B2266"/>
    <w:rsid w:val="003D18F0"/>
    <w:rsid w:val="003D4142"/>
    <w:rsid w:val="003D60D6"/>
    <w:rsid w:val="003E0730"/>
    <w:rsid w:val="003E6D69"/>
    <w:rsid w:val="003F2A68"/>
    <w:rsid w:val="003F5D0A"/>
    <w:rsid w:val="00404F4C"/>
    <w:rsid w:val="00411E74"/>
    <w:rsid w:val="0042596E"/>
    <w:rsid w:val="0043003F"/>
    <w:rsid w:val="00443C2E"/>
    <w:rsid w:val="0044494B"/>
    <w:rsid w:val="00446D9A"/>
    <w:rsid w:val="004C01F2"/>
    <w:rsid w:val="004D5426"/>
    <w:rsid w:val="004E5D38"/>
    <w:rsid w:val="004F279A"/>
    <w:rsid w:val="00511B11"/>
    <w:rsid w:val="00512D8F"/>
    <w:rsid w:val="0052754F"/>
    <w:rsid w:val="005353C8"/>
    <w:rsid w:val="00543F2B"/>
    <w:rsid w:val="005637E0"/>
    <w:rsid w:val="00575A95"/>
    <w:rsid w:val="00575BF9"/>
    <w:rsid w:val="005762D3"/>
    <w:rsid w:val="00583023"/>
    <w:rsid w:val="00595000"/>
    <w:rsid w:val="005A469F"/>
    <w:rsid w:val="005A54D1"/>
    <w:rsid w:val="005B2D19"/>
    <w:rsid w:val="005B3F70"/>
    <w:rsid w:val="005C67DD"/>
    <w:rsid w:val="005D5BF5"/>
    <w:rsid w:val="005F16DE"/>
    <w:rsid w:val="005F4930"/>
    <w:rsid w:val="0060519B"/>
    <w:rsid w:val="00611EA2"/>
    <w:rsid w:val="0062720D"/>
    <w:rsid w:val="00627600"/>
    <w:rsid w:val="00630791"/>
    <w:rsid w:val="00633313"/>
    <w:rsid w:val="00655BA9"/>
    <w:rsid w:val="00656FEE"/>
    <w:rsid w:val="00657B6B"/>
    <w:rsid w:val="00676F9A"/>
    <w:rsid w:val="006B5935"/>
    <w:rsid w:val="006F0B40"/>
    <w:rsid w:val="00742A36"/>
    <w:rsid w:val="007437D7"/>
    <w:rsid w:val="00757AAC"/>
    <w:rsid w:val="007733DD"/>
    <w:rsid w:val="007A70FA"/>
    <w:rsid w:val="007B2045"/>
    <w:rsid w:val="007B5728"/>
    <w:rsid w:val="007E03CB"/>
    <w:rsid w:val="007E207B"/>
    <w:rsid w:val="007F5643"/>
    <w:rsid w:val="00852892"/>
    <w:rsid w:val="00866FD3"/>
    <w:rsid w:val="0087056A"/>
    <w:rsid w:val="00873BAF"/>
    <w:rsid w:val="008A3355"/>
    <w:rsid w:val="008A4B8E"/>
    <w:rsid w:val="008B2F7F"/>
    <w:rsid w:val="008B5280"/>
    <w:rsid w:val="00916B62"/>
    <w:rsid w:val="00922540"/>
    <w:rsid w:val="009746DB"/>
    <w:rsid w:val="00975993"/>
    <w:rsid w:val="00996D20"/>
    <w:rsid w:val="009B377D"/>
    <w:rsid w:val="009C2ED3"/>
    <w:rsid w:val="00A17913"/>
    <w:rsid w:val="00A21CB3"/>
    <w:rsid w:val="00A21D1F"/>
    <w:rsid w:val="00A42305"/>
    <w:rsid w:val="00A54EFE"/>
    <w:rsid w:val="00A62141"/>
    <w:rsid w:val="00A81835"/>
    <w:rsid w:val="00A84068"/>
    <w:rsid w:val="00AD4EF3"/>
    <w:rsid w:val="00AF70DC"/>
    <w:rsid w:val="00B166B6"/>
    <w:rsid w:val="00B20A60"/>
    <w:rsid w:val="00B2685C"/>
    <w:rsid w:val="00B27E59"/>
    <w:rsid w:val="00B54EFA"/>
    <w:rsid w:val="00B603B4"/>
    <w:rsid w:val="00BB2AA6"/>
    <w:rsid w:val="00BB5571"/>
    <w:rsid w:val="00BF3823"/>
    <w:rsid w:val="00C068B2"/>
    <w:rsid w:val="00C16A34"/>
    <w:rsid w:val="00C275E3"/>
    <w:rsid w:val="00C43536"/>
    <w:rsid w:val="00C44BD4"/>
    <w:rsid w:val="00C516E3"/>
    <w:rsid w:val="00C624DA"/>
    <w:rsid w:val="00C6785C"/>
    <w:rsid w:val="00C7516A"/>
    <w:rsid w:val="00CA1784"/>
    <w:rsid w:val="00CA6D99"/>
    <w:rsid w:val="00CB5B3C"/>
    <w:rsid w:val="00CC74A5"/>
    <w:rsid w:val="00CF6D23"/>
    <w:rsid w:val="00D202B1"/>
    <w:rsid w:val="00D32517"/>
    <w:rsid w:val="00D37BD4"/>
    <w:rsid w:val="00D52C4E"/>
    <w:rsid w:val="00D84E55"/>
    <w:rsid w:val="00D95A06"/>
    <w:rsid w:val="00DA1E83"/>
    <w:rsid w:val="00DA20AD"/>
    <w:rsid w:val="00DA2682"/>
    <w:rsid w:val="00DB00DB"/>
    <w:rsid w:val="00DC21B4"/>
    <w:rsid w:val="00DD20F3"/>
    <w:rsid w:val="00DD7C22"/>
    <w:rsid w:val="00DE0593"/>
    <w:rsid w:val="00DE1697"/>
    <w:rsid w:val="00DE6816"/>
    <w:rsid w:val="00DF1593"/>
    <w:rsid w:val="00DF346E"/>
    <w:rsid w:val="00E01CF6"/>
    <w:rsid w:val="00E31602"/>
    <w:rsid w:val="00E32296"/>
    <w:rsid w:val="00E43AE1"/>
    <w:rsid w:val="00E521CF"/>
    <w:rsid w:val="00E547E8"/>
    <w:rsid w:val="00E6424D"/>
    <w:rsid w:val="00E671AF"/>
    <w:rsid w:val="00E703FE"/>
    <w:rsid w:val="00EC03EB"/>
    <w:rsid w:val="00ED54C2"/>
    <w:rsid w:val="00EE5809"/>
    <w:rsid w:val="00F0752E"/>
    <w:rsid w:val="00F519B2"/>
    <w:rsid w:val="00F65521"/>
    <w:rsid w:val="00F956A6"/>
    <w:rsid w:val="00FB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83752"/>
  <w15:docId w15:val="{7B7BF46A-5651-4BDE-9C94-160606BA0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D52C4E"/>
  </w:style>
  <w:style w:type="paragraph" w:styleId="Heading1">
    <w:name w:val="heading 1"/>
    <w:basedOn w:val="Normal"/>
    <w:next w:val="Normal"/>
    <w:unhideWhenUsed/>
    <w:qFormat/>
    <w:rsid w:val="00D52C4E"/>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rsid w:val="00D52C4E"/>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rsid w:val="00D52C4E"/>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rsid w:val="00D52C4E"/>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rsid w:val="00D52C4E"/>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rsid w:val="00D52C4E"/>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D52C4E"/>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rsid w:val="00D52C4E"/>
    <w:pPr>
      <w:spacing w:before="0" w:after="240" w:line="336" w:lineRule="auto"/>
      <w:contextualSpacing/>
    </w:pPr>
  </w:style>
  <w:style w:type="paragraph" w:customStyle="1" w:styleId="TableSpace">
    <w:name w:val="Table Space"/>
    <w:basedOn w:val="Normal"/>
    <w:next w:val="Normal"/>
    <w:uiPriority w:val="2"/>
    <w:qFormat/>
    <w:rsid w:val="00D52C4E"/>
    <w:pPr>
      <w:spacing w:before="0" w:after="0" w:line="80" w:lineRule="exact"/>
    </w:pPr>
  </w:style>
  <w:style w:type="paragraph" w:customStyle="1" w:styleId="Photo">
    <w:name w:val="Photo"/>
    <w:basedOn w:val="Normal"/>
    <w:uiPriority w:val="2"/>
    <w:qFormat/>
    <w:rsid w:val="00D52C4E"/>
    <w:pPr>
      <w:spacing w:before="0" w:after="360" w:line="240" w:lineRule="auto"/>
      <w:ind w:left="0" w:right="0"/>
      <w:jc w:val="center"/>
    </w:pPr>
  </w:style>
  <w:style w:type="character" w:customStyle="1" w:styleId="Heading3Char">
    <w:name w:val="Heading 3 Char"/>
    <w:basedOn w:val="DefaultParagraphFont"/>
    <w:link w:val="Heading3"/>
    <w:uiPriority w:val="9"/>
    <w:semiHidden/>
    <w:rsid w:val="00D52C4E"/>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rsid w:val="00D52C4E"/>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sid w:val="00D52C4E"/>
    <w:rPr>
      <w:color w:val="956AAC" w:themeColor="accent5"/>
    </w:rPr>
  </w:style>
  <w:style w:type="paragraph" w:styleId="Title">
    <w:name w:val="Title"/>
    <w:basedOn w:val="Normal"/>
    <w:link w:val="TitleChar"/>
    <w:uiPriority w:val="1"/>
    <w:qFormat/>
    <w:rsid w:val="00D52C4E"/>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sid w:val="00D52C4E"/>
    <w:rPr>
      <w:rFonts w:asciiTheme="majorHAnsi" w:eastAsiaTheme="majorEastAsia" w:hAnsiTheme="majorHAnsi" w:cstheme="majorBidi"/>
      <w:color w:val="956AAC" w:themeColor="accent5"/>
      <w:spacing w:val="5"/>
      <w:kern w:val="28"/>
      <w:sz w:val="28"/>
      <w:szCs w:val="28"/>
    </w:rPr>
  </w:style>
  <w:style w:type="paragraph" w:styleId="NoSpacing">
    <w:name w:val="No Spacing"/>
    <w:link w:val="NoSpacingChar"/>
    <w:uiPriority w:val="1"/>
    <w:qFormat/>
    <w:rsid w:val="00D52C4E"/>
    <w:pPr>
      <w:spacing w:before="0" w:after="0" w:line="240" w:lineRule="auto"/>
    </w:pPr>
    <w:rPr>
      <w:color w:val="0D0D0D" w:themeColor="text1" w:themeTint="F2"/>
    </w:rPr>
  </w:style>
  <w:style w:type="table" w:styleId="TableGrid">
    <w:name w:val="Table Grid"/>
    <w:basedOn w:val="TableNormal"/>
    <w:uiPriority w:val="59"/>
    <w:rsid w:val="00D52C4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D52C4E"/>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rsid w:val="00D52C4E"/>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sid w:val="00D52C4E"/>
    <w:rPr>
      <w:color w:val="808080"/>
    </w:rPr>
  </w:style>
  <w:style w:type="paragraph" w:styleId="Header">
    <w:name w:val="header"/>
    <w:basedOn w:val="Normal"/>
    <w:link w:val="HeaderChar"/>
    <w:uiPriority w:val="99"/>
    <w:unhideWhenUsed/>
    <w:rsid w:val="00D52C4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52C4E"/>
  </w:style>
  <w:style w:type="character" w:customStyle="1" w:styleId="Heading4Char">
    <w:name w:val="Heading 4 Char"/>
    <w:basedOn w:val="DefaultParagraphFont"/>
    <w:link w:val="Heading4"/>
    <w:uiPriority w:val="9"/>
    <w:semiHidden/>
    <w:rsid w:val="00D52C4E"/>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sid w:val="00D52C4E"/>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sid w:val="00D52C4E"/>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656FEE"/>
    <w:rPr>
      <w:color w:val="199BD0" w:themeColor="hyperlink"/>
      <w:u w:val="single"/>
    </w:rPr>
  </w:style>
  <w:style w:type="paragraph" w:styleId="ListParagraph">
    <w:name w:val="List Paragraph"/>
    <w:basedOn w:val="Normal"/>
    <w:uiPriority w:val="34"/>
    <w:semiHidden/>
    <w:qFormat/>
    <w:rsid w:val="00996D20"/>
    <w:pPr>
      <w:ind w:left="720"/>
      <w:contextualSpacing/>
    </w:pPr>
  </w:style>
  <w:style w:type="character" w:customStyle="1" w:styleId="NoSpacingChar">
    <w:name w:val="No Spacing Char"/>
    <w:basedOn w:val="DefaultParagraphFont"/>
    <w:link w:val="NoSpacing"/>
    <w:uiPriority w:val="1"/>
    <w:rsid w:val="00265DB9"/>
    <w:rPr>
      <w:color w:val="0D0D0D" w:themeColor="text1" w:themeTint="F2"/>
    </w:rPr>
  </w:style>
  <w:style w:type="paragraph" w:customStyle="1" w:styleId="ListParagraph1">
    <w:name w:val="List Paragraph1"/>
    <w:basedOn w:val="Normal"/>
    <w:next w:val="ListParagraph"/>
    <w:uiPriority w:val="34"/>
    <w:qFormat/>
    <w:rsid w:val="00174743"/>
    <w:pPr>
      <w:ind w:left="720"/>
      <w:contextualSpacing/>
    </w:pPr>
    <w:rPr>
      <w:rFonts w:eastAsia="Times New Roman" w:cs="Times New Roman"/>
      <w:color w:val="262626"/>
    </w:rPr>
  </w:style>
  <w:style w:type="table" w:customStyle="1" w:styleId="NewsletterTable1">
    <w:name w:val="Newsletter Table1"/>
    <w:basedOn w:val="TableNormal"/>
    <w:uiPriority w:val="99"/>
    <w:rsid w:val="00174743"/>
    <w:pPr>
      <w:spacing w:after="0" w:line="240" w:lineRule="auto"/>
    </w:pPr>
    <w:rPr>
      <w:rFonts w:eastAsia="Times New Roman" w:cs="Times New Roman"/>
      <w:color w:val="262626"/>
    </w:rPr>
    <w:tblPr>
      <w:tblBorders>
        <w:top w:val="single" w:sz="8" w:space="0" w:color="956AAC"/>
        <w:bottom w:val="single" w:sz="8" w:space="0" w:color="956AAC"/>
      </w:tblBorders>
      <w:tblCellMar>
        <w:left w:w="0" w:type="dxa"/>
        <w:right w:w="0" w:type="dxa"/>
      </w:tblCellMar>
    </w:tblPr>
    <w:tcPr>
      <w:shd w:val="clear" w:color="auto" w:fill="F2F2F2"/>
    </w:tcPr>
    <w:tblStylePr w:type="firstRow">
      <w:rPr>
        <w:rFonts w:cs="Times New Roman"/>
      </w:rPr>
      <w:tblPr/>
      <w:tcPr>
        <w:shd w:val="clear" w:color="auto" w:fill="FFFFFF"/>
      </w:tcPr>
    </w:tblStylePr>
    <w:tblStylePr w:type="lastRow">
      <w:rPr>
        <w:rFonts w:cs="Times New Roman"/>
      </w:rPr>
      <w:tblPr/>
      <w:tcPr>
        <w:shd w:val="clear" w:color="auto" w:fill="FFFFFF"/>
      </w:tcPr>
    </w:tblStylePr>
  </w:style>
  <w:style w:type="paragraph" w:styleId="BalloonText">
    <w:name w:val="Balloon Text"/>
    <w:basedOn w:val="Normal"/>
    <w:link w:val="BalloonTextChar"/>
    <w:uiPriority w:val="99"/>
    <w:semiHidden/>
    <w:unhideWhenUsed/>
    <w:rsid w:val="007A70F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FA"/>
    <w:rPr>
      <w:rFonts w:ascii="Tahoma" w:hAnsi="Tahoma" w:cs="Tahoma"/>
      <w:sz w:val="16"/>
      <w:szCs w:val="16"/>
    </w:rPr>
  </w:style>
  <w:style w:type="character" w:customStyle="1" w:styleId="UnresolvedMention1">
    <w:name w:val="Unresolved Mention1"/>
    <w:basedOn w:val="DefaultParagraphFont"/>
    <w:uiPriority w:val="99"/>
    <w:semiHidden/>
    <w:unhideWhenUsed/>
    <w:rsid w:val="00221DAD"/>
    <w:rPr>
      <w:color w:val="808080"/>
      <w:shd w:val="clear" w:color="auto" w:fill="E6E6E6"/>
    </w:rPr>
  </w:style>
  <w:style w:type="character" w:customStyle="1" w:styleId="Heading2Char">
    <w:name w:val="Heading 2 Char"/>
    <w:basedOn w:val="DefaultParagraphFont"/>
    <w:link w:val="Heading2"/>
    <w:rsid w:val="00E671AF"/>
    <w:rPr>
      <w:rFonts w:asciiTheme="majorHAnsi" w:eastAsiaTheme="majorEastAsia" w:hAnsiTheme="majorHAnsi" w:cstheme="majorBidi"/>
      <w:b/>
      <w:bCs/>
      <w:color w:val="0D0D0D" w:themeColor="text1" w:themeTint="F2"/>
    </w:rPr>
  </w:style>
  <w:style w:type="character" w:customStyle="1" w:styleId="UnresolvedMention">
    <w:name w:val="Unresolved Mention"/>
    <w:basedOn w:val="DefaultParagraphFont"/>
    <w:uiPriority w:val="99"/>
    <w:semiHidden/>
    <w:unhideWhenUsed/>
    <w:rsid w:val="00A81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46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elguzman@bisd.us" TargetMode="External"/><Relationship Id="rId18" Type="http://schemas.openxmlformats.org/officeDocument/2006/relationships/image" Target="media/image5.jpg"/><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customXml" Target="ink/ink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www.remind.com/join/g97kbc"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remind.com/join/g97kb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rguzman1.weebly.com"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customXml" Target="ink/ink2.xml"/><Relationship Id="rId28" Type="http://schemas.openxmlformats.org/officeDocument/2006/relationships/footer" Target="footer1.xml"/><Relationship Id="rId10" Type="http://schemas.openxmlformats.org/officeDocument/2006/relationships/hyperlink" Target="mailto:joelguzman@bisd.us"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mrguzman1.weebly.com"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Elementary%20school%20newslett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4T05:24:49.89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4T05:25:00.677"/>
    </inkml:context>
    <inkml:brush xml:id="br0">
      <inkml:brushProperty name="width" value="0.1" units="cm"/>
      <inkml:brushProperty name="height" value="0.1" units="cm"/>
      <inkml:brushProperty name="color" value="#E71224"/>
      <inkml:brushProperty name="ignorePressure" value="1"/>
    </inkml:brush>
  </inkml:definitions>
  <inkml:trace contextRef="#ctx0" brushRef="#br0">410 887,'0'236,"-11"816,8-974,-4 143,14 123,24-79,2 32,-28-102,-5-190,1 0,-1 0,1-1,0 1,0 0,1 0,-1-1,1 1,0-1,0 1,1-1,-1 0,1 0,0 0,0 0,1 0,1 1,0 0,1-1,0 1,0-1,1-1,-1 1,1-1,-1 0,1 0,1-1,13 4,0-1,1-2,-1 0,1-1,-1-1,22-2,152-17,-127 9,0 4,0 2,0 3,13 4,2 5,0 4,54 17,-73-14,0-2,1-4,37 1,-97-10,-1 0,1 0,0 1,0 0,0 0,-1 0,1 0,-1 1,0-1,4 4,-3-3,0 1,0-1,0 0,1-1,-1 1,1-1,-1 0,1-1,17 3,1-2,-1-1,12-1,-12-1,1 2,-1 1,19 3,29 11,13 6,-155-68,44 27,-2 2,-29-12,45 23,0 1,0 1,-1 0,1 1,-1 0,0 1,0 1,-6 0,-16 1,-15-1,-1 2,0 2,1 2,-7 4,-40 8,-72 3,40-6,63-8,-1-2,0-4,-34-4,86 1,1-1,-1 0,0-1,1 0,0-1,0-1,-13-8,-5-2,-279-144,253 132,38 20,1-1,0-1,-2-3,15 9,1 0,0 0,0-1,0 1,1-1,-1-1,1 1,1-1,-1 0,-2-6,-18-38,-68-144,73 144,1-1,3 0,2-1,-7-49,5-1,-1-80,6-210,9 212,-24-578,-7 148,26 462,-6-300,12 440,1 7,0-1,0 0,0 0,0 0,0 0,0 1,1-1,-1 0,1 0,0 0,0 1,0-1,0 0,0 1,1-1,0-1,-1 4,-1 0,0-1,1 1,-1 0,1 0,-1 0,0-1,1 1,-1 0,1 0,-1 0,1 0,-1 0,0 0,1 0,-1 0,1 0,-1 0,1 0,-1 0,0 0,1 0,-1 0,1 0,-1 1,1-1,-1 0,0 0,1 0,-1 1,0-1,1 0,-1 1,0-1,1 0,-1 0,0 1,0-1,1 1,-1-1,0 0,0 1,0-1,1 1,-1-1,0 0,0 1,0-1,0 1,8 24,-8-25,14 89,-4 1,-4 1,-3 5,-3-79,3 533,-13-375,-15 48,5-49,4 56,14 694,4-512,-3-955,3-698,16 428,-18 793,-1 1,2-1,3-16,-4 35,0 0,0 0,0 0,0 0,0 0,1 0,-1 0,0 0,1 0,-1 0,1 0,-1 0,1 1,-1-1,1 0,0 0,0 1,0 1,-1-1,1 0,0 1,-1-1,1 1,-1-1,1 1,0-1,-1 1,1 0,-1-1,1 1,-1 0,0-1,1 1,-1 0,0-1,1 1,-1 0,0 0,0-1,0 1,0 0,0 0,14 46,-2 1,-2 0,-2 0,-1 26,-5-52,29 460,-27 3,-4-319,45 1071,-42-1209,-2-28,0-6,-1-52,-26-665,6 261,-7-1024,28 1312,6 238,6 567,-11-304,12 127,43 215,-50-614,6 13,-7-50,-4-20,0-13,4-137,-7-22,-1 39,0-1712,1 2407,5 510,-3-1016,8 181,-4-182,2-1,2 0,8 21,-17-71,2 4,-1 0,1 0,0-1,1 1,-1-1,2 3,-4-8,1 0,-1-1,0 1,0 0,0 0,0 0,0 0,0 0,0-1,0 1,0 0,0 0,0 0,0 0,0 0,1 0,-1-1,0 1,0 0,0 0,0 0,0 0,0 0,1 0,-1 0,0 0,0 0,0 0,0 0,0 0,1 0,-1 0,0 0,0 0,0 0,0 0,1 0,-1 0,0 0,0 0,0 0,0 0,0 0,1 0,-1 0,0 0,0 0,0 0,0 0,0 0,0 1,1-1,-1 0,0 0,0 0,0 0,0 0,0 0,0 1,0-1,0 0,0 0,0 0,0 0,1 0,-1 1,0-1,0 0,0-16,-6-22,-3-7</inkml:trace>
  <inkml:trace contextRef="#ctx0" brushRef="#br0" timeOffset="2996.49">3566 1153,'-31'-59,"6"13,-6-18,3-10,-14-63,9 27,30 100,1 8,1-1,0 0,0 0,0-1,0 1,1 0,0 0,-1 0,1 0,0-1,0-1,0 5,0 0,1-1,-1 1,0 0,0 0,0 0,0 0,0-1,0 1,0 0,0 0,0 0,0 0,0-1,0 1,0 0,1 0,-1 0,0 0,0 0,0 0,0-1,0 1,1 0,-1 0,0 0,0 0,0 0,0 0,1 0,-1 0,0 0,0 0,0 0,0 0,1 0,-1 0,0 0,0 0,0 0,1 0,-1 0,0 0,0 0,0 0,0 0,1 0,-1 0,0 0,0 0,0 1,0-1,0 0,1 0,-1 0,8 11,-3 5,-1-1,0 1,-1 1,-1-1,0 0,-2 1,1 3,0 5,4 583,6 87,2-585,4-1,17 47,19 108,-9-7,24 50,-58-270,2 0,1-1,2 0,2-2,7 13,-1-7,1-1,7 5,-20-30,0 0,1-1,1 0,0-1,0-1,2 0,3 2,15 7,1-1,1-1,21 6,-35-16,-1-1,1-2,0 0,0-1,1-1,0-1,6 0,-16-3,1-1,-1 0,0 0,0-1,0-1,-1 0,1-1,-1 0,0 0,0-1,-1-1,1 0,-1 0,-1-1,7-6,16-18,-1-1,-2-1,15-24,-11 12,-3-2,-1-1,-3-1,-2-1,-2-1,-2-2,-3 0,-2 0,-3-1,-2-1,3-49,-1-140,-14-111,0 132,2 181,-12-388,5 350,-4 2,-3-1,-3 2,-12-28,0 23,-3 1,-3 2,-4 1,-38-55,21 49,-53-60,-75-70,138 162,26 29,-1 1,-2 1,0 1,-1 1,-1 1,-1 2,-25-14,44 28,-1 0,0 0,0 1,0 1,0-1,-1 1,1 0,0 1,0 0,-1 1,-3 0,-14 2,-1 2,-20 7,23-5,1 1,1 1,-1 1,2 1,-1 1,2 1,0 0,0 2,1 0,-6 9,4-3,1 0,1 2,1 0,1 1,1 1,1 0,1 1,-3 12,-22 47,14-31,-1 9,19-45,2 1,0 0,1 0,0 0,1 11,-1 94,7 21,-1-7,-2-60,-2-7,4 0,3 0,8 37,30 139,33 161,18-80,-69-247,84 244,-105-316,74 194,-61-165,2-1,2-1,1 0,6 5,12 16,-21-30,0-1,21 22,-32-39,-1 0,0 1,0 0,-1 1,0 1,9 14,-13-23,1 0,-1 0,1 0,-1 0,1-1,0 1,0-1,0 1,1-1,-1 0,0 0,1-1,-1 1,1-1,0 1,0-1,-1 0,1-1,2 1,11 1,-1-1,0-1,0-1,5-1,17 0,-16 3,-15 0,1-1,-1 0,0 0,0-1,7-1,-13 2,1-1,0 1,-1-1,1 1,-1-1,1 0,-1 0,1 0,-1 0,1 0,-1 0,0 0,1 0,-1-1,0 1,0 0,0-1,0 1,0-1,-1 1,1-1,0 0,-1 1,1-1,-1 1,1-1,2-15,-2-1,1 1,-2 0,0-4,0 8,-1-28</inkml:trace>
  <inkml:trace contextRef="#ctx0" brushRef="#br0" timeOffset="10661.23">3390 517,'-2'3,"0"-1,0 1,1 0,-1 0,1 0,-1 0,1 0,0 1,0-1,0 0,1 0,-1 1,1 2,-2 49,3-37,-10 171,0-4,8 1004,2-575,-1-602,1 0,1 1,-1-1,2 0,0 0,0 0,1 0,0 0,1-1,1 0,0 0,0 0,1-1,1 1,-7-9,13 19,0-1,2-1,0-1,1 0,12 10,20 15,-30-24,1-1,22 14,-30-23,-1 0,-1 1,0 1,0 0,-1 0,0 1,5 9,30 38,26 25,-61-75,1 0,0-1,0 0,11 5,-9-5,0 0,-1 0,10 10,3 4,1-1,2-2,0 0,1-2,1-1,0-1,14 4,-38-17,0 0,0 0,0 0,0-1,0 0,0 0,0-1,0 1,0-1,1 0,-1-1,0 1,0-1,4-1,-1 0,-1-1,0 0,0 0,0-1,0 1,-1-2,1 1,-1-1,2-2,9-9,-1-1,0-1,-2 0,0-2,-1 1,0-3,-7 11,0 0,-1-1,-1 0,0 0,0 0,-1 0,-1 0,0-1,0-6,-1-23,-1 0,-3-10,0-23,2-745,2 415,17 66,0 18,-13 239,3 2,6-19,-2 20,-3-1,-3-27,2-78,1-17,-9 179,1 12,-1 0,0 1,-1-1,-2-9,2 17,1 0,-1 0,0 0,-1 0,1 1,0-1,-1 0,1 1,-1-1,0 1,0 0,0-1,0 1,0 0,0 0,-1 1,1-1,-1 0,-1 0,-21-9,0 1,0 1,-1 2,-9-2,-58-18,71 21,1 0,-1 1,-7 1,-40-10,16-2,28 8,0 1,-1 1,0 1,0 1,0 1,-9 2,-25 1,13 0,-24 3,55-1,1 0,-1 2,1-1,0 2,1 0,-10 4,9-2,-11 4,1 1,0 2,0 0,1 2,1 0,0 3,-12 5,29-21,0 1,0 0,1 0,-1 0,1 1,0-1,-1 3,6-7,0 0,-1 0,1 1,0-1,0 0,0 0,0 0,-1 0,1 1,0-1,0 0,0 0,0 1,0-1,0 0,0 0,0 1,0-1,0 0,0 0,0 0,0 1,0-1,0 0,0 0,0 1,0-1,0 0,0 0,0 1,0-1,0 0,0 0,0 1,9-1,11-7,20-11,-5 2,-1 1,2 2,23-6,-12 8,0 3,1 1,0 3,0 1,0 3,6 2,-43 0,0 1,0 0,0 1,0 0,-1 1,0 0,0 0,0 1,0 1,-1-1,2 3,4 2,0-1,1 0,15 6,-21-12,0-1,1-1,-1 1,0-2,2 1,28 5,-34-5,-1 0,-1 0,1 0,0 1,0 0,-1 0,0 0,1 0,-1 1,-1 0,1-1,0 2,-1-1,11 14,-1 0,5 11,-12-18,13 23,-1 1,-2 1,-2 0,-1 1,-2 1,-1 0,-2 1,-1 5,-1 23,-2-22,4 16,33 132,-12-61,6 86,29 203,-54-365,7 69,-4 0,-6 23,-6 251,-3-194,2-195,1 91,-5 0,-4 0,-5 6,-17 83,24-208,1-17,-2-348,7 190,-13-62,-5-71,15-58,3 310,-2 37,-2 0,-1 1,-8-26,-2-11,-32-228,35 199,3-100,24-176,-9 247,-7-19,0 42,1 98,0 0,-1 1,0-1,0 0,-1 1,-1 0,-1-4,3 10,0 1,0-1,0 1,0-1,-1 1,1-1,-1 1,0 0,0 0,0 0,0 0,0 0,0 0,-1 0,1 1,-1-1,1 1,-1-1,1 1,-1 0,0 0,1 1,-1-1,0 0,0 1,0 0,-33-2,1 2,-1 2,7-1,1 0,0-2,-27-4,-22-3,1 2,-1 5,-22 3,-15 0,64-3,6 0,-19 4,58-3,1 2,-1-1,0 0,1 1,-1 0,1 0,0 0,0 1,0 0,0-1,0 1,0 1,1-1,-1 0,1 1,0 0,0 0,1 0,-1 0,1 0,-1 0,2 1,-1-1,0 1,1-1,0 1,0 0,0 0,0-1,1 3,-3 17,-1 1,-1-1,-2 0,0 0,-1-1,-2 1,-2 7,2 0,1 0,1 5,-34 198,5-73,11-49,-13 115,34-182,-3 28,2 47,7 183,1-284,0 1,1-1,2 0,-1 0,2-1,7 15,-4-6,0 1,2 14,24 124,21 47,-3-31,-21-64,-5 5,-15-71,-11-44,6 21,-1 0,-2 1,0 24,-3-33,1-1,1 1,1-1,1 1,0-1,7 16,14 24,16 29,2 4,-21-45,12 30,-34-76,-1-2,1 0,-1 1,0-1,0 1,1 0,-1-1,0 1,0-1,0 1,0-1,0 1,1-1,-1 1,0 0,0-1,-1 1,1-1,0 1,0 0,0-1,0 1,0-1,0 1,-1-1,1 1,0-1,-1 1,1-1,-6 1</inkml:trace>
  <inkml:trace contextRef="#ctx0" brushRef="#br0" timeOffset="19733.22">5931 377,'11'64,"-2"146,-10 82,-1-193,-5 306,-3 382,19-390,0 25,-10-380,1 43,4 7,-1-64,1 0,1 0,1 0,1-1,5 8,-10-29,1 0,1 0,-1-1,1 1,-1-1,1 0,1 0,-1 0,1-1,0 0,3 3,12 7,0-1,12 5,-10-5,-7-7,1 0,0 0,-1-2,2 0,-1-1,0 0,6-1,142 12,-127-10,122 16,0-7,34-7,-160-6,11 0,0-1,0-3,-1-1,1-2,11-5,96-38,-3-5,17-16,-108 41,-45 23,1 0,-1 0,1 1,0 1,0 0,1 1,-1 1,13-2,56-3,-33 2,0 2,0 3,32 3,-74-1,0 1,0-1,-1 1,1 1,0-1,1 2,-6-3,1 0,0 0,-1 1,1-1,-1 1,1 0,-1 0,0 0,0 0,0 0,0 0,0 0,0 1,-1-1,2 3,-3-4,0 0,0-1,0 1,0 0,0 0,0 0,0-1,0 1,0 0,-1 0,1-1,0 1,-1 0,1 0,0-1,-1 1,1 0,-1-1,1 1,-1 0,1-1,-1 1,0-1,1 1,-1-1,0 1,1-1,-1 0,0 1,1-1,-1 0,0 1,0-1,0 0,0 0,-35 10,28-9,-39 8,0-2,-1-2,0-2,-144-1,-9-1,138 5,-18 6,24-4,-49 1,60-8,-10 0,0 2,-22 6,-7 3,0-5,-13-2,-172-6,103-1,98-1,1-2,0-4,1-2,-17-8,67 16,11 2,1 0,0 0,0-1,0 1,0-1,0 0,-1-1,5 2,-1-1,0 1,1 0,-1-1,1 1,-1-1,1 0,0 1,0-1,0 0,0 0,0 0,0 0,0 0,0 0,1 0,-1 0,1 0,0 0,-1-1,-3-43,2 1,2-1,2-11,0-24,-9-237,0 227,-4 1,-14-47,-7-6,-81-332,76 360,17 57,3 0,0-8,-4-58,6 0,1-62,9 75,-6-203,10 226,4 1,4 0,9-35,-9 88,1 0,1 0,2 0,1 2,2-1,12-20,-16 36,-8 12,0 0,1 0,0 0,0 0,0 1,1-1,0 1,0 0,0 0,1-1,-5 5,1 0,-1-1,0 1,1 0,-1 0,0 0,1 0,-1-1,0 1,0 0,1 0,-1 0,0 0,1 0,-1 0,0 0,1 0,-1 0,0 0,1 0,-1 0,0 0,1 0,-1 0,0 1,1-1,-1 0,0 0,1 0,-1 0,0 1,0-1,1 0,-1 0,6 14,-3 20,-3-32,0 35,-1 0,-2-1,-2 1,-4 10,-39 145,6-27,34-126,-11 45,5 1,1 19,-21 824,37-876,1-43,-1-18,1-28,1-613,-6 409,0-274,0 726,3 232,-1-390,3 0,4 12,-4-104,7-188,16-54,43-226,-64 465,1-1,-5 40,0 11,0 20,-1 350,3 139,25-9,-23-463,-5-40,1-6,1-20,-1-95,-5 0,-10-50,4 46,-5-94,-11-149,22 336,1 46,0 263,13 0,16 41,17 15,58 199,-82-450,9 15,-14-62,-7-31,-3-12,0-21,3-91,-6-34,-1 51,7-1702,-8 1746,0 32,0 16,-2 26,-17 161,15-150,-21 167,-55 806,74-687,14 1,20 56,-23-336,-5-38,0 0,0 0,0 0,0-1,0 1,0 0,0 0,1 0,-1 0,0 0,0 0,0 0,0 0,0 0,0 0,0 0,0 0,0 0,0 0,0 0,0 0,0 0,0 0,1 0,-1 0,0 0,0 0,0 0,0 0,0 0,0 0,0 0,0 0,0 0,0 0,0 0,0 0,0 0,0 0,1 0,-1 0,0 0,0 0,0 0,2-24,-1-651,-3 596,-22-481,-38-124,5 89,75 805,-4 11,70 1015,-64-988,10 68,-21-246,-6-60,-1-16,-1-46,-4-48,1 63,-18-214,-10 1,-11 1,-62-199,80 368,-13-23,34 97,0 0,0 1,-1 0,0 0,-2-4,5 9,-1 0,1-1,0 1,0 0,0 0,-1 0,1-1,0 1,0 0,-1 0,1 0,0 0,-1 0,1-1,0 1,0 0,-1 0,1 0,0 0,-1 0,1 0,0 0,0 0,-1 0,1 0,0 0,-1 0,1 1,0-1,-1 0,1 0,0 0,0 0,-1 0,1 0,0 1,0-1,-1 0,1 0,0 1,0-1,0 0,-1 0,1 0,0 1,0-1,0 0,0 1,0-1,0 0,-1 0,1 1,0-1,0 0,0 1,0-1,0 0,0 1,0-1,-3 14,-1 0,2 0,0 0,1 0,0 0,1 14,0 7,-35 2044,35-2068,0 68,1-52,-1-22,0-7,47-438,-18 200,13-216,-15-345,-28 772,0 59,-3 1035,5-536,-1-1224,11 895,-8-125,38 670,-10-503,-29-232,-1-1,-1 1,1 0,-2-1,1 1,-2 6,2-16,0 0,0 0,0 0,0 1,0-1,0 0,0 0,0 0,0 1,0-1,0 0,0 0,0 0,0 0,0 1,1-1,-1 0,0 0,0 0,0 0,0 0,0 0,0 1,1-1,-1 0,0 0,0 0,0 0,0 0,1 0,-1 0,0 0,0 0,0 0,1 0,-1 0,0 0,0 0,0 0,0 0,1 0,-1 0,0 0,0 0,0 0,0 0,1 0,-1 0,0 0,0 0,0-1,0 1,1 0,-1 0,0 0,0 0,0 0,0 0,0-1,0 1,1 0,-1 0,18-10,-10 5,14-5,-1 1,1 0,0 2,1 1,0 0,0 2,0 1,0 0,1 2,4 1,9-1,37-6,21-1,348 9,-406 1,-1 2,-1 2,1 2,20 7,136 52,-41-12,-117-46,1 0,0-3,0-1,25 1,142-4,-120-3,-80 1,1 0,0 0,-1 0,1-1,0 1,-1-1,1 1,-1-1,1 0,-1 0,1 0,-1-1,1 1,1-2,-4 2,1 0,0 0,0 0,-1 0,1 0,0 0,-1 0,1 0,-1 0,1-1,-1 1,0 0,1 0,-1 0,0-1,0 1,0 0,0 0,0-1,0 1,0 0,-1 0,1-1,0 1,-1 0,1 0,-1 0,1-1,-1 1,0 0,1 0,-1 0,-2-3,0 0,1 1,-1-1,-1 1,1-1,-1 1,1 0,-1 1,0-1,0 1,0-1,-1 1,-54-23,50 22,-16-7,0 2,-1 2,0 0,0 1,-1 2,1 0,-1 2,0 1,1 1,-1 2,-18 3,-32 9,1 3,1 3,-56 24,111-37,-1-2,0 0,0-1,0-1,-21 1,-18-2,-29-4,74 1,-193-2,334-1,-1-5,0-6,71-19,-177 29,78-16,89-6,-146 22,0-2,0-2,-1-1,0-2,11-6,-36 12,0 1,0 1,0 1,1 0,-1 1,5 0,19 1,30 4,-48 0,0-1,-1 2,11 4,15 4,-42-12,-4-2,-10-3,0-4</inkml:trace>
  <inkml:trace contextRef="#ctx0" brushRef="#br0" timeOffset="24582.43">4 2404,'2'0,"0"0,0 1,0-1,0 0,0 1,0 0,0-1,0 1,0 0,-1 0,1 0,0 0,0 0,-1 1,1-1,-1 0,1 1,-1-1,0 1,0-1,1 1,-1 0,0 0,0-1,-1 1,1 0,0 0,-1 0,1 2,2 8,0 1,-1-1,0 1,-1 8,2 7,4 20,2 0,2-1,2 0,2-1,2 0,18 33,-18-44,-2 1,-2 1,-1 0,6 32,-14-45,-1 1,-1-1,-1 1,-1-1,-2 15,2-38,0 0,0-1,0 1,1 0,-2 0,1 0,0-1,0 1,0 0,0 0,0-1,-1 1,1 0,0 0,-1-1,1 1,0 0,-1-1,1 1,-1 0,1-1,-1 1,0 0,0-3,1 1,-1 0,0 0,0 0,0 0,1 0,-1-1,1 1,-1 0,1-1,-1 1,1 0,0-1,0 1,0-2,-10-61,3-1,3 0,3-41,1 47,-2-19,0-50,6-5,2 102,-6 30,0 1,0-1,0 1,1-1,-1 1,0 0,0-1,0 1,0-1,1 1,-1-1,0 1,1-1,-1 1,0 0,0-1,1 1,-1 0,1-1,-1 1,0 0,1 0,-1-1,1 1,-1 0,1 0,-1 0,1-1,-1 1,0 0,1 0,-1 0,1 0,-1 0,1 0,-1 0,1 0,-1 0,1 0,-1 0,1 1,-1-1,1 0,-1 0,1 0,-1 1,1-1,-1 0,0 0,1 1,-1-1,0 0,1 1,-1-1,0 0,1 1,2 2,-1 1,1-1,-1 1,1-1,-1 1,0 0,-1 0,1 0,-1 0,1 3,9 46,-8-35,9 64,-4 0,-2 37,-7 160,0-168,-26-586,9 254,9-97,10 299,-1 12,0 8,1 626,-2-319,1-297,-1 26,1-35,0 1,-1-1,1 0,-1 0,1-1,-1 1,0 0,1 0,-1 0,0 0,0 0,-1-1,1 1,0-1,-1 1,2-2,0 1,0-1,0 0,0 0,-1 0,1 0,0 0,0 1,0-1,0 0,-1 0,1 0,0 0,0 0,0 0,-1 0,1 0,0 0,0 0,0 0,-1 0,1 0,0 0,0 0,-1 0,1 0,0 0,0 0,0 0,-1 0,1 0,0 0,0 0,0-1,0 1,-1 0,1 0,0 0,0 0,0 0,0 0,0-1,-1 1,1 0,0 0,0 0,0-1,-4-12,-2-33,2 0,2 0,3-31,0 8,0-442,-5 594,-4 0,-10 36,-2 18,8-19,4-1,6 51,2-165,0 0,0 0,0-1,0 1,1 0,-1-1,1 1,0-1,0 1,0-1,0 1,0-1,1 1,-1-1,3 2,-2-1,1-1,0 0,0 0,1 0,-1 0,0 0,1-1,-1 0,1 1,-1-1,2 0,151 50,-35-17,45 21,-146-49,1 0,-1-2,21 3,-24-5,-1 0,0 1,0 1,0 1,-1 0,0 1,3 2,26 16,0-2,2-2,0-3,1-1,1-2,0-2,1-3,0-1,0-3,26-1,428-6,-538 13,-23-5,0-3,-1-2,-22-4,-176-23,-25-1,92 10,105 7,-78 1,148 8,1-1,0-1,0 0,0 0,1-2,-1 0,1 0,0-1,-6-4,-3-1,0 1,-18-4,23 8,0-1,1-1,0 0,0-1,0-1,1-1,1 0,-3-3,-8-6,-13-8,3 3,2-1,1-1,-9-13,34 32,1-1,0-1,0 1,1-1,0 0,1 0,0 0,1-1,-2-7,-2-13,1 1,-1-28,3-29,3 0,5-18,9 6,-10 75,14-41,-12 49,0 0,-1 0,0-9,-2 9</inkml:trace>
  <inkml:trace contextRef="#ctx0" brushRef="#br0" timeOffset="29047.22">4712 2581,'-5'-20,"1"1,0-1,1-16,-8-34,0 19,1 14,2 0,2 0,1-1,1-27,3-61,4-110,5 134,-2 30,-2-16,-5-648,0 713,-1-1,-4-15,2 14,1 0,1-5,3-30,1 41,-2 1,0-1,-1 0,-1 0,-1 1,-1-7,1 18,0 0,0 1,0-1,-1 0,0 1,0 0,-1 0,-2-3,-46-44,21 23,-19-20,2 1,-4-7,49 51,-1 0,0 0,0 1,0 0,-1 0,0 0,1 1,-1 0,-1 0,1 0,0 1,-1 0,1 0,-7 0,-9-1,-1 1,1 1,-20 1,-28 0,-108-24,119 15,-13-4,44 6,0 2,-1 1,1 1,-24 1,44 3,0-1,1 1,-1 0,0 1,1 0,-1 0,1 1,0 0,0 0,0 0,0 1,0 0,1 1,0-1,0 1,0 0,0 1,1 0,-4 4,-10 14,13-19,1 1,1-1,-1 1,1 0,0 0,0 0,1 0,0 1,0 0,1-1,-1 1,1 0,1 0,-2 7,3-10,-1 23,1 1,2 0,-1-19,0 0,0-1,1 1,1-1,-1 0,1 0,1 0,2 5,3 2,-1 1,-1 1,0-1,-1 1,0 0,2 18,-4-17,1 0,1 0,1 1,-2-6</inkml:trace>
</inkml:ink>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F4DF8897-B1F6-4C16-A36F-21940F8A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3</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Syllabus</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creator>Joel Guzman</dc:creator>
  <cp:keywords/>
  <cp:lastModifiedBy>Joel Guzman</cp:lastModifiedBy>
  <cp:revision>2</cp:revision>
  <cp:lastPrinted>2018-08-09T19:06:00Z</cp:lastPrinted>
  <dcterms:created xsi:type="dcterms:W3CDTF">2022-06-03T18:02:00Z</dcterms:created>
  <dcterms:modified xsi:type="dcterms:W3CDTF">2022-06-03T18:02:00Z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